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816" w:rsidRPr="00251FFE" w:rsidRDefault="00E86816" w:rsidP="00512220">
      <w:pPr>
        <w:ind w:right="-197"/>
        <w:jc w:val="right"/>
        <w:outlineLvl w:val="0"/>
        <w:rPr>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3pt;margin-top:-45pt;width:575.25pt;height:104.25pt;z-index:251658240">
            <v:imagedata r:id="rId5" o:title=""/>
            <w10:wrap type="square"/>
          </v:shape>
        </w:pict>
      </w:r>
      <w:r>
        <w:rPr>
          <w:b/>
          <w:sz w:val="24"/>
          <w:szCs w:val="24"/>
        </w:rPr>
        <w:t xml:space="preserve">                                                                                   </w:t>
      </w:r>
      <w:r w:rsidRPr="00251FFE">
        <w:rPr>
          <w:b/>
          <w:sz w:val="24"/>
          <w:szCs w:val="24"/>
        </w:rPr>
        <w:t>Številka</w:t>
      </w:r>
      <w:r>
        <w:rPr>
          <w:b/>
          <w:sz w:val="24"/>
          <w:szCs w:val="24"/>
        </w:rPr>
        <w:t xml:space="preserve"> 7/2015</w:t>
      </w:r>
      <w:r w:rsidRPr="00251FFE">
        <w:rPr>
          <w:b/>
          <w:sz w:val="24"/>
          <w:szCs w:val="24"/>
        </w:rPr>
        <w:t xml:space="preserve"> – </w:t>
      </w:r>
      <w:r>
        <w:rPr>
          <w:b/>
          <w:sz w:val="24"/>
          <w:szCs w:val="24"/>
        </w:rPr>
        <w:t>15. februar</w:t>
      </w:r>
      <w:r w:rsidRPr="00251FFE">
        <w:rPr>
          <w:b/>
          <w:sz w:val="24"/>
          <w:szCs w:val="24"/>
        </w:rPr>
        <w:t xml:space="preserve"> 201</w:t>
      </w:r>
      <w:r>
        <w:rPr>
          <w:b/>
          <w:sz w:val="24"/>
          <w:szCs w:val="24"/>
        </w:rPr>
        <w:t>5</w:t>
      </w:r>
      <w:r w:rsidRPr="00251FFE">
        <w:rPr>
          <w:b/>
          <w:sz w:val="24"/>
          <w:szCs w:val="24"/>
        </w:rPr>
        <w:t xml:space="preserve"> </w:t>
      </w:r>
    </w:p>
    <w:p w:rsidR="00E86816" w:rsidRPr="000D3995" w:rsidRDefault="00E86816" w:rsidP="00512220">
      <w:pPr>
        <w:rPr>
          <w:rFonts w:ascii="Calibri" w:hAnsi="Calibri" w:cs="MV Boli"/>
        </w:rPr>
      </w:pPr>
      <w:r w:rsidRPr="00512220">
        <w:rPr>
          <w:rFonts w:ascii="Copperplate Gothic Bold" w:hAnsi="Copperplate Gothic Bold"/>
          <w:sz w:val="18"/>
          <w:szCs w:val="18"/>
          <w:u w:val="single"/>
        </w:rPr>
        <w:t>Kratice:</w:t>
      </w:r>
      <w:r w:rsidRPr="00512220">
        <w:rPr>
          <w:rFonts w:ascii="Copperplate Gothic Bold" w:hAnsi="Copperplate Gothic Bold"/>
          <w:sz w:val="18"/>
          <w:szCs w:val="18"/>
        </w:rPr>
        <w:t xml:space="preserve">  </w:t>
      </w:r>
      <w:r w:rsidRPr="000D3995">
        <w:rPr>
          <w:rFonts w:ascii="Calibri" w:hAnsi="Calibri" w:cs="MV Boli"/>
          <w:b/>
        </w:rPr>
        <w:t>Č</w:t>
      </w:r>
      <w:r w:rsidRPr="000D3995">
        <w:rPr>
          <w:rFonts w:ascii="Calibri" w:hAnsi="Calibri" w:cs="MV Boli"/>
        </w:rPr>
        <w:t xml:space="preserve">-Črneče; </w:t>
      </w:r>
      <w:r w:rsidRPr="000D3995">
        <w:rPr>
          <w:rFonts w:ascii="Calibri" w:hAnsi="Calibri" w:cs="MV Boli"/>
          <w:b/>
        </w:rPr>
        <w:t>L</w:t>
      </w:r>
      <w:r w:rsidRPr="000D3995">
        <w:rPr>
          <w:rFonts w:ascii="Calibri" w:hAnsi="Calibri" w:cs="MV Boli"/>
        </w:rPr>
        <w:t xml:space="preserve">-Libeliče, </w:t>
      </w:r>
      <w:r w:rsidRPr="000D3995">
        <w:rPr>
          <w:rFonts w:ascii="Calibri" w:hAnsi="Calibri" w:cs="MV Boli"/>
          <w:b/>
        </w:rPr>
        <w:t>D</w:t>
      </w:r>
      <w:r w:rsidRPr="000D3995">
        <w:rPr>
          <w:rFonts w:ascii="Calibri" w:hAnsi="Calibri" w:cs="MV Boli"/>
        </w:rPr>
        <w:t xml:space="preserve">-Dravograd, </w:t>
      </w:r>
      <w:r w:rsidRPr="000D3995">
        <w:rPr>
          <w:rFonts w:ascii="Calibri" w:hAnsi="Calibri" w:cs="MV Boli"/>
          <w:b/>
        </w:rPr>
        <w:t>O</w:t>
      </w:r>
      <w:r w:rsidRPr="000D3995">
        <w:rPr>
          <w:rFonts w:ascii="Calibri" w:hAnsi="Calibri" w:cs="MV Boli"/>
        </w:rPr>
        <w:t xml:space="preserve">-Ojstrica, </w:t>
      </w:r>
      <w:r w:rsidRPr="000D3995">
        <w:rPr>
          <w:rFonts w:ascii="Calibri" w:hAnsi="Calibri" w:cs="MV Boli"/>
          <w:b/>
        </w:rPr>
        <w:t>ŠT</w:t>
      </w:r>
      <w:r w:rsidRPr="000D3995">
        <w:rPr>
          <w:rFonts w:ascii="Calibri" w:hAnsi="Calibri" w:cs="MV Boli"/>
        </w:rPr>
        <w:t xml:space="preserve">- Šentjanž, </w:t>
      </w:r>
      <w:r w:rsidRPr="000D3995">
        <w:rPr>
          <w:rFonts w:ascii="Calibri" w:hAnsi="Calibri" w:cs="MV Boli"/>
          <w:b/>
        </w:rPr>
        <w:t>ŠP</w:t>
      </w:r>
      <w:r w:rsidRPr="000D3995">
        <w:rPr>
          <w:rFonts w:ascii="Calibri" w:hAnsi="Calibri" w:cs="MV Boli"/>
        </w:rPr>
        <w:t xml:space="preserve"> - Sv. Peter na Kr. gori;</w:t>
      </w:r>
      <w:r w:rsidRPr="000D3995">
        <w:rPr>
          <w:rFonts w:ascii="Calibri" w:hAnsi="Calibri" w:cs="MV Boli"/>
          <w:b/>
        </w:rPr>
        <w:t xml:space="preserve"> SK</w:t>
      </w:r>
      <w:r w:rsidRPr="000D3995">
        <w:rPr>
          <w:rFonts w:ascii="Calibri" w:hAnsi="Calibri" w:cs="MV Boli"/>
        </w:rPr>
        <w:t xml:space="preserve"> – Sveti Križ; </w:t>
      </w:r>
      <w:r>
        <w:rPr>
          <w:rFonts w:ascii="Calibri" w:hAnsi="Calibri" w:cs="MV Boli"/>
          <w:b/>
        </w:rPr>
        <w:t xml:space="preserve"> </w:t>
      </w:r>
      <w:r w:rsidRPr="000D3995">
        <w:rPr>
          <w:rFonts w:ascii="Calibri" w:hAnsi="Calibri" w:cs="MV Boli"/>
          <w:b/>
        </w:rPr>
        <w:t>DSČ</w:t>
      </w:r>
      <w:r w:rsidRPr="000D3995">
        <w:rPr>
          <w:rFonts w:ascii="Calibri" w:hAnsi="Calibri" w:cs="MV Boli"/>
        </w:rPr>
        <w:t xml:space="preserve"> – Dom starostnikov Črneče; </w:t>
      </w:r>
      <w:r w:rsidRPr="000D3995">
        <w:rPr>
          <w:rFonts w:ascii="Calibri" w:hAnsi="Calibri" w:cs="MV Boli"/>
          <w:b/>
        </w:rPr>
        <w:t>E</w:t>
      </w:r>
      <w:r w:rsidRPr="000D3995">
        <w:rPr>
          <w:rFonts w:ascii="Calibri" w:hAnsi="Calibri" w:cs="MV Boli"/>
        </w:rPr>
        <w:t>- Dom Sv. Eme Šentjanž</w:t>
      </w:r>
      <w:r>
        <w:rPr>
          <w:rFonts w:ascii="Calibri" w:hAnsi="Calibri" w:cs="MV Boli"/>
        </w:rPr>
        <w:t>,</w:t>
      </w:r>
      <w:r w:rsidRPr="00025E63">
        <w:rPr>
          <w:rFonts w:ascii="Calibri" w:hAnsi="Calibri" w:cs="MV Boli"/>
          <w:b/>
        </w:rPr>
        <w:t xml:space="preserve"> </w:t>
      </w:r>
      <w:r>
        <w:rPr>
          <w:rFonts w:ascii="Calibri" w:hAnsi="Calibri" w:cs="MV Boli"/>
          <w:b/>
        </w:rPr>
        <w:t>S</w:t>
      </w:r>
      <w:r>
        <w:rPr>
          <w:rFonts w:ascii="Calibri" w:hAnsi="Calibri" w:cs="MV Boli"/>
        </w:rPr>
        <w:t xml:space="preserve">M – Sv. Magdalena  </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764"/>
        <w:gridCol w:w="8056"/>
      </w:tblGrid>
      <w:tr w:rsidR="00E86816" w:rsidTr="00AD3D31">
        <w:trPr>
          <w:trHeight w:val="1571"/>
        </w:trPr>
        <w:tc>
          <w:tcPr>
            <w:tcW w:w="1980" w:type="dxa"/>
          </w:tcPr>
          <w:p w:rsidR="00E86816" w:rsidRPr="008A4BB4" w:rsidRDefault="00E86816" w:rsidP="000922F0">
            <w:pPr>
              <w:jc w:val="center"/>
              <w:rPr>
                <w:rFonts w:ascii="Calibri" w:hAnsi="Calibri" w:cs="MV Boli"/>
                <w:b/>
                <w:color w:val="000080"/>
                <w:sz w:val="22"/>
                <w:szCs w:val="22"/>
              </w:rPr>
            </w:pPr>
            <w:r>
              <w:rPr>
                <w:rFonts w:ascii="Calibri" w:hAnsi="Calibri" w:cs="MV Boli"/>
                <w:b/>
                <w:color w:val="000080"/>
                <w:sz w:val="22"/>
                <w:szCs w:val="22"/>
              </w:rPr>
              <w:t>6</w:t>
            </w:r>
            <w:r w:rsidRPr="008A4BB4">
              <w:rPr>
                <w:rFonts w:ascii="Calibri" w:hAnsi="Calibri" w:cs="MV Boli"/>
                <w:b/>
                <w:color w:val="000080"/>
                <w:sz w:val="22"/>
                <w:szCs w:val="22"/>
              </w:rPr>
              <w:t>. NEDELJA MED LETOM</w:t>
            </w:r>
          </w:p>
          <w:p w:rsidR="00E86816" w:rsidRPr="00791551" w:rsidRDefault="00E86816" w:rsidP="000922F0">
            <w:pPr>
              <w:jc w:val="center"/>
              <w:rPr>
                <w:rFonts w:ascii="Calibri" w:hAnsi="Calibri" w:cs="MV Boli"/>
                <w:sz w:val="8"/>
                <w:szCs w:val="8"/>
              </w:rPr>
            </w:pPr>
          </w:p>
          <w:p w:rsidR="00E86816" w:rsidRDefault="00E86816" w:rsidP="000922F0">
            <w:pPr>
              <w:jc w:val="center"/>
              <w:rPr>
                <w:rFonts w:ascii="Calibri" w:hAnsi="Calibri" w:cs="MV Boli"/>
                <w:sz w:val="22"/>
                <w:szCs w:val="22"/>
              </w:rPr>
            </w:pPr>
            <w:r>
              <w:rPr>
                <w:rFonts w:ascii="Calibri" w:hAnsi="Calibri" w:cs="MV Boli"/>
                <w:sz w:val="22"/>
                <w:szCs w:val="22"/>
              </w:rPr>
              <w:t>15</w:t>
            </w:r>
            <w:r w:rsidRPr="008A4BB4">
              <w:rPr>
                <w:rFonts w:ascii="Calibri" w:hAnsi="Calibri" w:cs="MV Boli"/>
                <w:sz w:val="22"/>
                <w:szCs w:val="22"/>
              </w:rPr>
              <w:t>.</w:t>
            </w:r>
            <w:r>
              <w:rPr>
                <w:rFonts w:ascii="Calibri" w:hAnsi="Calibri" w:cs="MV Boli"/>
                <w:sz w:val="22"/>
                <w:szCs w:val="22"/>
              </w:rPr>
              <w:t xml:space="preserve"> </w:t>
            </w:r>
            <w:r w:rsidRPr="008A4BB4">
              <w:rPr>
                <w:rFonts w:ascii="Calibri" w:hAnsi="Calibri" w:cs="MV Boli"/>
                <w:sz w:val="22"/>
                <w:szCs w:val="22"/>
              </w:rPr>
              <w:t>februar 2015</w:t>
            </w:r>
          </w:p>
          <w:p w:rsidR="00E86816" w:rsidRDefault="00E86816" w:rsidP="000922F0">
            <w:pPr>
              <w:jc w:val="center"/>
              <w:rPr>
                <w:rFonts w:ascii="Calibri" w:hAnsi="Calibri" w:cs="MV Boli"/>
                <w:i/>
              </w:rPr>
            </w:pPr>
            <w:r>
              <w:rPr>
                <w:rFonts w:ascii="Calibri" w:hAnsi="Calibri" w:cs="MV Boli"/>
                <w:i/>
              </w:rPr>
              <w:t>Pustna nedelja</w:t>
            </w:r>
          </w:p>
          <w:p w:rsidR="00E86816" w:rsidRDefault="00E86816" w:rsidP="000922F0">
            <w:pPr>
              <w:jc w:val="center"/>
              <w:rPr>
                <w:rFonts w:ascii="Calibri" w:hAnsi="Calibri" w:cs="MV Boli"/>
                <w:i/>
              </w:rPr>
            </w:pPr>
          </w:p>
          <w:p w:rsidR="00E86816" w:rsidRDefault="00E86816" w:rsidP="000922F0">
            <w:pPr>
              <w:jc w:val="center"/>
              <w:rPr>
                <w:rFonts w:ascii="Calibri" w:hAnsi="Calibri" w:cs="MV Boli"/>
                <w:i/>
              </w:rPr>
            </w:pPr>
            <w:r>
              <w:rPr>
                <w:rFonts w:ascii="Calibri" w:hAnsi="Calibri" w:cs="MV Boli"/>
                <w:i/>
              </w:rPr>
              <w:t>Drugi del pastirskega pisma</w:t>
            </w:r>
          </w:p>
          <w:p w:rsidR="00E86816" w:rsidRPr="00791551" w:rsidRDefault="00E86816" w:rsidP="000922F0">
            <w:pPr>
              <w:jc w:val="center"/>
              <w:rPr>
                <w:rFonts w:ascii="Magneto" w:hAnsi="Magneto"/>
                <w:i/>
                <w:color w:val="000080"/>
              </w:rPr>
            </w:pPr>
            <w:r>
              <w:rPr>
                <w:rFonts w:ascii="Calibri" w:hAnsi="Calibri" w:cs="MV Boli"/>
                <w:i/>
              </w:rPr>
              <w:t>EVIDENTIRANJE novih kandidatov za ŽPS</w:t>
            </w:r>
            <w:r>
              <w:rPr>
                <w:rFonts w:ascii="Calibri" w:hAnsi="Calibri" w:cs="MV Boli"/>
                <w:color w:val="000080"/>
              </w:rPr>
              <w:t xml:space="preserve"> </w:t>
            </w:r>
          </w:p>
        </w:tc>
        <w:tc>
          <w:tcPr>
            <w:tcW w:w="764" w:type="dxa"/>
          </w:tcPr>
          <w:p w:rsidR="00E86816" w:rsidRPr="008A4BB4" w:rsidRDefault="00E86816" w:rsidP="000922F0">
            <w:pPr>
              <w:jc w:val="right"/>
              <w:rPr>
                <w:rFonts w:ascii="Calibri" w:hAnsi="Calibri"/>
                <w:sz w:val="22"/>
                <w:szCs w:val="22"/>
              </w:rPr>
            </w:pPr>
            <w:r w:rsidRPr="008A4BB4">
              <w:rPr>
                <w:rFonts w:ascii="Calibri" w:hAnsi="Calibri"/>
                <w:sz w:val="22"/>
                <w:szCs w:val="22"/>
              </w:rPr>
              <w:t>8.00</w:t>
            </w:r>
          </w:p>
          <w:p w:rsidR="00E86816" w:rsidRPr="008A4BB4" w:rsidRDefault="00E86816" w:rsidP="000922F0">
            <w:pPr>
              <w:jc w:val="right"/>
              <w:rPr>
                <w:rFonts w:ascii="Calibri" w:hAnsi="Calibri"/>
                <w:sz w:val="22"/>
                <w:szCs w:val="22"/>
              </w:rPr>
            </w:pPr>
            <w:r w:rsidRPr="008A4BB4">
              <w:rPr>
                <w:rFonts w:ascii="Calibri" w:hAnsi="Calibri"/>
                <w:sz w:val="22"/>
                <w:szCs w:val="22"/>
              </w:rPr>
              <w:t xml:space="preserve">8.00  </w:t>
            </w:r>
          </w:p>
          <w:p w:rsidR="00E86816" w:rsidRDefault="00E86816" w:rsidP="000922F0">
            <w:pPr>
              <w:jc w:val="right"/>
              <w:rPr>
                <w:rFonts w:ascii="Calibri" w:hAnsi="Calibri"/>
                <w:sz w:val="22"/>
                <w:szCs w:val="22"/>
              </w:rPr>
            </w:pPr>
          </w:p>
          <w:p w:rsidR="00E86816" w:rsidRPr="008A4BB4" w:rsidRDefault="00E86816" w:rsidP="000922F0">
            <w:pPr>
              <w:jc w:val="right"/>
              <w:rPr>
                <w:rFonts w:ascii="Calibri" w:hAnsi="Calibri"/>
                <w:sz w:val="22"/>
                <w:szCs w:val="22"/>
              </w:rPr>
            </w:pPr>
            <w:r w:rsidRPr="008A4BB4">
              <w:rPr>
                <w:rFonts w:ascii="Calibri" w:hAnsi="Calibri"/>
                <w:sz w:val="22"/>
                <w:szCs w:val="22"/>
              </w:rPr>
              <w:t>9.30</w:t>
            </w:r>
          </w:p>
          <w:p w:rsidR="00E86816" w:rsidRDefault="00E86816" w:rsidP="000922F0">
            <w:pPr>
              <w:jc w:val="right"/>
              <w:rPr>
                <w:rFonts w:ascii="Calibri" w:hAnsi="Calibri"/>
                <w:sz w:val="22"/>
                <w:szCs w:val="22"/>
              </w:rPr>
            </w:pPr>
          </w:p>
          <w:p w:rsidR="00E86816" w:rsidRPr="008A4BB4" w:rsidRDefault="00E86816" w:rsidP="000922F0">
            <w:pPr>
              <w:jc w:val="right"/>
              <w:rPr>
                <w:rFonts w:ascii="Calibri" w:hAnsi="Calibri"/>
                <w:sz w:val="22"/>
                <w:szCs w:val="22"/>
              </w:rPr>
            </w:pPr>
            <w:r w:rsidRPr="008A4BB4">
              <w:rPr>
                <w:rFonts w:ascii="Calibri" w:hAnsi="Calibri"/>
                <w:sz w:val="22"/>
                <w:szCs w:val="22"/>
              </w:rPr>
              <w:t>9.30</w:t>
            </w:r>
          </w:p>
          <w:p w:rsidR="00E86816" w:rsidRDefault="00E86816" w:rsidP="000922F0">
            <w:pPr>
              <w:jc w:val="right"/>
              <w:rPr>
                <w:rFonts w:ascii="Calibri" w:hAnsi="Calibri"/>
                <w:sz w:val="22"/>
                <w:szCs w:val="22"/>
              </w:rPr>
            </w:pPr>
          </w:p>
          <w:p w:rsidR="00E86816" w:rsidRDefault="00E86816" w:rsidP="000922F0">
            <w:pPr>
              <w:jc w:val="right"/>
              <w:rPr>
                <w:rFonts w:ascii="Calibri" w:hAnsi="Calibri"/>
                <w:sz w:val="22"/>
                <w:szCs w:val="22"/>
              </w:rPr>
            </w:pPr>
            <w:r w:rsidRPr="008A4BB4">
              <w:rPr>
                <w:rFonts w:ascii="Calibri" w:hAnsi="Calibri"/>
                <w:sz w:val="22"/>
                <w:szCs w:val="22"/>
              </w:rPr>
              <w:t>11.00</w:t>
            </w:r>
          </w:p>
          <w:p w:rsidR="00E86816" w:rsidRPr="008A4BB4" w:rsidRDefault="00E86816" w:rsidP="000922F0">
            <w:pPr>
              <w:jc w:val="right"/>
              <w:rPr>
                <w:rFonts w:ascii="Calibri" w:hAnsi="Calibri"/>
                <w:b/>
                <w:color w:val="800000"/>
                <w:sz w:val="22"/>
                <w:szCs w:val="22"/>
              </w:rPr>
            </w:pPr>
            <w:r>
              <w:rPr>
                <w:rFonts w:ascii="Calibri" w:hAnsi="Calibri"/>
                <w:sz w:val="22"/>
                <w:szCs w:val="22"/>
              </w:rPr>
              <w:t>11.00</w:t>
            </w:r>
          </w:p>
        </w:tc>
        <w:tc>
          <w:tcPr>
            <w:tcW w:w="8056" w:type="dxa"/>
          </w:tcPr>
          <w:p w:rsidR="00E86816" w:rsidRPr="008A3E82" w:rsidRDefault="00E86816" w:rsidP="000922F0">
            <w:pPr>
              <w:rPr>
                <w:rFonts w:ascii="Calibri" w:hAnsi="Calibri" w:cs="Arial"/>
                <w:sz w:val="22"/>
                <w:szCs w:val="22"/>
              </w:rPr>
            </w:pPr>
            <w:r w:rsidRPr="008A4BB4">
              <w:rPr>
                <w:rFonts w:ascii="Calibri" w:hAnsi="Calibri" w:cs="MV Boli"/>
                <w:b/>
                <w:sz w:val="22"/>
                <w:szCs w:val="22"/>
              </w:rPr>
              <w:t>Č –</w:t>
            </w:r>
            <w:r w:rsidRPr="008A4BB4">
              <w:rPr>
                <w:rFonts w:ascii="Calibri" w:hAnsi="Calibri" w:cs="MV Boli"/>
                <w:sz w:val="22"/>
                <w:szCs w:val="22"/>
              </w:rPr>
              <w:t xml:space="preserve"> maša za </w:t>
            </w:r>
            <w:r w:rsidRPr="003B6706">
              <w:rPr>
                <w:rFonts w:ascii="Calibri" w:hAnsi="Calibri" w:cs="MV Boli"/>
                <w:sz w:val="22"/>
                <w:szCs w:val="22"/>
              </w:rPr>
              <w:t xml:space="preserve">+ </w:t>
            </w:r>
            <w:r w:rsidRPr="008A3E82">
              <w:rPr>
                <w:rFonts w:ascii="Calibri" w:hAnsi="Calibri" w:cs="Arial"/>
                <w:sz w:val="22"/>
                <w:szCs w:val="22"/>
              </w:rPr>
              <w:t>POBERŽNIK</w:t>
            </w:r>
            <w:r>
              <w:rPr>
                <w:rFonts w:ascii="Calibri" w:hAnsi="Calibri" w:cs="Arial"/>
                <w:sz w:val="22"/>
                <w:szCs w:val="22"/>
              </w:rPr>
              <w:t xml:space="preserve"> STANKO-ta</w:t>
            </w:r>
            <w:r w:rsidRPr="008A3E82">
              <w:rPr>
                <w:rFonts w:ascii="Calibri" w:hAnsi="Calibri" w:cs="Arial"/>
                <w:sz w:val="22"/>
                <w:szCs w:val="22"/>
              </w:rPr>
              <w:t xml:space="preserve"> (Potočnika) – 11 o</w:t>
            </w:r>
            <w:r>
              <w:rPr>
                <w:rFonts w:ascii="Calibri" w:hAnsi="Calibri" w:cs="Arial"/>
                <w:sz w:val="22"/>
                <w:szCs w:val="22"/>
              </w:rPr>
              <w:t xml:space="preserve">bl. </w:t>
            </w:r>
            <w:r w:rsidRPr="008A3E82">
              <w:rPr>
                <w:rFonts w:ascii="Calibri" w:hAnsi="Calibri" w:cs="Arial"/>
                <w:sz w:val="22"/>
                <w:szCs w:val="22"/>
              </w:rPr>
              <w:t xml:space="preserve"> </w:t>
            </w:r>
          </w:p>
          <w:p w:rsidR="00E86816" w:rsidRDefault="00E86816" w:rsidP="000922F0">
            <w:pPr>
              <w:rPr>
                <w:rFonts w:ascii="Calibri" w:hAnsi="Calibri" w:cs="MV Boli"/>
                <w:sz w:val="22"/>
                <w:szCs w:val="22"/>
              </w:rPr>
            </w:pPr>
            <w:r w:rsidRPr="008A4BB4">
              <w:rPr>
                <w:rFonts w:ascii="Calibri" w:hAnsi="Calibri" w:cs="MV Boli"/>
                <w:b/>
                <w:sz w:val="22"/>
                <w:szCs w:val="22"/>
              </w:rPr>
              <w:t xml:space="preserve">ŠT – </w:t>
            </w:r>
            <w:r w:rsidRPr="008A4BB4">
              <w:rPr>
                <w:rFonts w:ascii="Calibri" w:hAnsi="Calibri" w:cs="MV Boli"/>
                <w:sz w:val="22"/>
                <w:szCs w:val="22"/>
              </w:rPr>
              <w:t>maša za +</w:t>
            </w:r>
            <w:r>
              <w:rPr>
                <w:rFonts w:ascii="Calibri" w:hAnsi="Calibri" w:cs="MV Boli"/>
                <w:sz w:val="22"/>
                <w:szCs w:val="22"/>
              </w:rPr>
              <w:t>: I.namen: + JOŽEFA FERK – obl.</w:t>
            </w:r>
          </w:p>
          <w:p w:rsidR="00E86816" w:rsidRPr="008A4BB4" w:rsidRDefault="00E86816" w:rsidP="000922F0">
            <w:pPr>
              <w:rPr>
                <w:rFonts w:ascii="Calibri" w:hAnsi="Calibri" w:cs="MV Boli"/>
                <w:b/>
                <w:sz w:val="22"/>
                <w:szCs w:val="22"/>
              </w:rPr>
            </w:pPr>
            <w:r>
              <w:rPr>
                <w:rFonts w:ascii="Calibri" w:hAnsi="Calibri" w:cs="MV Boli"/>
                <w:sz w:val="22"/>
                <w:szCs w:val="22"/>
              </w:rPr>
              <w:t xml:space="preserve">                           II.namen: HARTMAN IVAN – 3.obl. - R</w:t>
            </w:r>
            <w:r w:rsidRPr="008A4BB4">
              <w:rPr>
                <w:rFonts w:ascii="Calibri" w:hAnsi="Calibri" w:cs="MV Boli"/>
                <w:sz w:val="22"/>
                <w:szCs w:val="22"/>
              </w:rPr>
              <w:t xml:space="preserve"> </w:t>
            </w:r>
            <w:r>
              <w:rPr>
                <w:rFonts w:ascii="Calibri" w:hAnsi="Calibri" w:cs="MV Boli"/>
                <w:sz w:val="22"/>
                <w:szCs w:val="22"/>
              </w:rPr>
              <w:t xml:space="preserve"> </w:t>
            </w:r>
            <w:r w:rsidRPr="008A4BB4">
              <w:rPr>
                <w:rFonts w:ascii="Calibri" w:hAnsi="Calibri" w:cs="MV Boli"/>
                <w:sz w:val="22"/>
                <w:szCs w:val="22"/>
              </w:rPr>
              <w:t xml:space="preserve">    </w:t>
            </w:r>
          </w:p>
          <w:p w:rsidR="00E86816" w:rsidRDefault="00E86816" w:rsidP="000922F0">
            <w:pPr>
              <w:rPr>
                <w:rFonts w:ascii="Calibri" w:hAnsi="Calibri" w:cs="MV Boli"/>
                <w:sz w:val="22"/>
                <w:szCs w:val="22"/>
              </w:rPr>
            </w:pPr>
            <w:r w:rsidRPr="008A4BB4">
              <w:rPr>
                <w:rFonts w:ascii="Calibri" w:hAnsi="Calibri" w:cs="MV Boli"/>
                <w:b/>
                <w:sz w:val="22"/>
                <w:szCs w:val="22"/>
              </w:rPr>
              <w:t xml:space="preserve">ŠP – </w:t>
            </w:r>
            <w:r w:rsidRPr="008A4BB4">
              <w:rPr>
                <w:rFonts w:ascii="Calibri" w:hAnsi="Calibri" w:cs="MV Boli"/>
                <w:sz w:val="22"/>
                <w:szCs w:val="22"/>
              </w:rPr>
              <w:t>maša za</w:t>
            </w:r>
            <w:r>
              <w:rPr>
                <w:rFonts w:ascii="Calibri" w:hAnsi="Calibri" w:cs="MV Boli"/>
                <w:sz w:val="22"/>
                <w:szCs w:val="22"/>
              </w:rPr>
              <w:t xml:space="preserve">: I.namen za + MARINO GNAMUŠ – obl. - R </w:t>
            </w:r>
          </w:p>
          <w:p w:rsidR="00E86816" w:rsidRPr="008A4BB4" w:rsidRDefault="00E86816" w:rsidP="000922F0">
            <w:pPr>
              <w:rPr>
                <w:rFonts w:ascii="Calibri" w:hAnsi="Calibri" w:cs="MV Boli"/>
                <w:sz w:val="22"/>
                <w:szCs w:val="22"/>
              </w:rPr>
            </w:pPr>
            <w:r>
              <w:rPr>
                <w:rFonts w:ascii="Calibri" w:hAnsi="Calibri" w:cs="MV Boli"/>
                <w:sz w:val="22"/>
                <w:szCs w:val="22"/>
              </w:rPr>
              <w:t xml:space="preserve">                         II.namen: za + GERHOLD IVAN-a –obl.  </w:t>
            </w:r>
          </w:p>
          <w:p w:rsidR="00E86816" w:rsidRDefault="00E86816" w:rsidP="000922F0">
            <w:pPr>
              <w:rPr>
                <w:rFonts w:ascii="Calibri" w:hAnsi="Calibri" w:cs="MV Boli"/>
                <w:sz w:val="22"/>
                <w:szCs w:val="22"/>
              </w:rPr>
            </w:pPr>
            <w:r w:rsidRPr="008A4BB4">
              <w:rPr>
                <w:rFonts w:ascii="Calibri" w:hAnsi="Calibri" w:cs="MV Boli"/>
                <w:b/>
                <w:sz w:val="22"/>
                <w:szCs w:val="22"/>
              </w:rPr>
              <w:t xml:space="preserve">D – </w:t>
            </w:r>
            <w:r w:rsidRPr="008A4BB4">
              <w:rPr>
                <w:rFonts w:ascii="Calibri" w:hAnsi="Calibri" w:cs="MV Boli"/>
                <w:sz w:val="22"/>
                <w:szCs w:val="22"/>
              </w:rPr>
              <w:t xml:space="preserve">maša za </w:t>
            </w:r>
            <w:r>
              <w:rPr>
                <w:rFonts w:ascii="Calibri" w:hAnsi="Calibri" w:cs="MV Boli"/>
                <w:sz w:val="22"/>
                <w:szCs w:val="22"/>
              </w:rPr>
              <w:t xml:space="preserve">I. namen: </w:t>
            </w:r>
            <w:r w:rsidRPr="008A4BB4">
              <w:rPr>
                <w:rFonts w:ascii="Calibri" w:hAnsi="Calibri" w:cs="MV Boli"/>
                <w:sz w:val="22"/>
                <w:szCs w:val="22"/>
              </w:rPr>
              <w:t xml:space="preserve">+ </w:t>
            </w:r>
            <w:r>
              <w:rPr>
                <w:rFonts w:ascii="Calibri" w:hAnsi="Calibri" w:cs="MV Boli"/>
                <w:sz w:val="22"/>
                <w:szCs w:val="22"/>
              </w:rPr>
              <w:t xml:space="preserve">HANJŽE ADOLF-a – 1.obl. </w:t>
            </w:r>
          </w:p>
          <w:p w:rsidR="00E86816" w:rsidRPr="008A4BB4" w:rsidRDefault="00E86816" w:rsidP="000922F0">
            <w:pPr>
              <w:rPr>
                <w:rFonts w:ascii="Calibri" w:hAnsi="Calibri" w:cs="MV Boli"/>
                <w:b/>
                <w:sz w:val="22"/>
                <w:szCs w:val="22"/>
              </w:rPr>
            </w:pPr>
            <w:r>
              <w:rPr>
                <w:rFonts w:ascii="Calibri" w:hAnsi="Calibri" w:cs="MV Boli"/>
                <w:sz w:val="22"/>
                <w:szCs w:val="22"/>
              </w:rPr>
              <w:t xml:space="preserve">                   II. namen: + RUBHOF VINCENC-a</w:t>
            </w:r>
          </w:p>
          <w:p w:rsidR="00E86816" w:rsidRPr="008A4BB4" w:rsidRDefault="00E86816" w:rsidP="000922F0">
            <w:pPr>
              <w:rPr>
                <w:rFonts w:ascii="Calibri" w:hAnsi="Calibri" w:cs="MV Boli"/>
                <w:b/>
                <w:sz w:val="22"/>
                <w:szCs w:val="22"/>
              </w:rPr>
            </w:pPr>
            <w:r w:rsidRPr="008A4BB4">
              <w:rPr>
                <w:rFonts w:ascii="Calibri" w:hAnsi="Calibri" w:cs="MV Boli"/>
                <w:b/>
                <w:sz w:val="22"/>
                <w:szCs w:val="22"/>
              </w:rPr>
              <w:t xml:space="preserve">L – </w:t>
            </w:r>
            <w:r w:rsidRPr="008A4BB4">
              <w:rPr>
                <w:rFonts w:ascii="Calibri" w:hAnsi="Calibri" w:cs="MV Boli"/>
                <w:sz w:val="22"/>
                <w:szCs w:val="22"/>
              </w:rPr>
              <w:t xml:space="preserve">maša za + </w:t>
            </w:r>
            <w:r>
              <w:rPr>
                <w:rFonts w:ascii="Calibri" w:hAnsi="Calibri" w:cs="TTE26C2348t00"/>
                <w:sz w:val="22"/>
                <w:szCs w:val="22"/>
              </w:rPr>
              <w:t xml:space="preserve"> </w:t>
            </w:r>
            <w:r w:rsidRPr="00F30938">
              <w:rPr>
                <w:rFonts w:ascii="Calibri" w:hAnsi="Calibri" w:cs="Arial"/>
                <w:sz w:val="22"/>
                <w:szCs w:val="22"/>
              </w:rPr>
              <w:t xml:space="preserve">mamo </w:t>
            </w:r>
            <w:r>
              <w:rPr>
                <w:rFonts w:ascii="Calibri" w:hAnsi="Calibri" w:cs="Arial"/>
                <w:sz w:val="22"/>
                <w:szCs w:val="22"/>
              </w:rPr>
              <w:t xml:space="preserve">ŠTEFKO ŠNABL </w:t>
            </w:r>
            <w:r w:rsidRPr="00F30938">
              <w:rPr>
                <w:rFonts w:ascii="Calibri" w:hAnsi="Calibri" w:cs="Arial"/>
                <w:sz w:val="22"/>
                <w:szCs w:val="22"/>
              </w:rPr>
              <w:t xml:space="preserve"> in očeta</w:t>
            </w:r>
            <w:r>
              <w:rPr>
                <w:rFonts w:ascii="Calibri" w:hAnsi="Calibri" w:cs="Arial"/>
                <w:sz w:val="22"/>
                <w:szCs w:val="22"/>
              </w:rPr>
              <w:t xml:space="preserve"> DOMINIK-a - </w:t>
            </w:r>
            <w:r w:rsidRPr="00F30938">
              <w:rPr>
                <w:rFonts w:ascii="Calibri" w:hAnsi="Calibri" w:cs="Arial"/>
                <w:sz w:val="22"/>
                <w:szCs w:val="22"/>
              </w:rPr>
              <w:t>40 o</w:t>
            </w:r>
            <w:r>
              <w:rPr>
                <w:rFonts w:ascii="Calibri" w:hAnsi="Calibri" w:cs="Arial"/>
                <w:sz w:val="22"/>
                <w:szCs w:val="22"/>
              </w:rPr>
              <w:t>bl.</w:t>
            </w:r>
          </w:p>
          <w:p w:rsidR="00E86816" w:rsidRPr="008A4BB4" w:rsidRDefault="00E86816" w:rsidP="000922F0">
            <w:pPr>
              <w:rPr>
                <w:rFonts w:ascii="Calibri" w:hAnsi="Calibri"/>
                <w:b/>
                <w:color w:val="800000"/>
                <w:sz w:val="22"/>
                <w:szCs w:val="22"/>
              </w:rPr>
            </w:pPr>
            <w:r>
              <w:rPr>
                <w:rFonts w:ascii="Calibri" w:hAnsi="Calibri"/>
                <w:b/>
                <w:sz w:val="22"/>
                <w:szCs w:val="22"/>
              </w:rPr>
              <w:t xml:space="preserve">SB </w:t>
            </w:r>
            <w:r w:rsidRPr="008A4BB4">
              <w:rPr>
                <w:rFonts w:ascii="Calibri" w:hAnsi="Calibri"/>
                <w:b/>
                <w:sz w:val="22"/>
                <w:szCs w:val="22"/>
              </w:rPr>
              <w:t xml:space="preserve">– </w:t>
            </w:r>
            <w:r w:rsidRPr="008A4BB4">
              <w:rPr>
                <w:rFonts w:ascii="Calibri" w:hAnsi="Calibri"/>
                <w:sz w:val="22"/>
                <w:szCs w:val="22"/>
              </w:rPr>
              <w:t xml:space="preserve">maša </w:t>
            </w:r>
            <w:r>
              <w:rPr>
                <w:rFonts w:ascii="Calibri" w:hAnsi="Calibri"/>
                <w:sz w:val="22"/>
                <w:szCs w:val="22"/>
              </w:rPr>
              <w:t xml:space="preserve">ZA ZDRAVJE  </w:t>
            </w:r>
            <w:r w:rsidRPr="008A4BB4">
              <w:rPr>
                <w:rFonts w:ascii="Calibri" w:hAnsi="Calibri"/>
                <w:sz w:val="22"/>
                <w:szCs w:val="22"/>
              </w:rPr>
              <w:t xml:space="preserve"> </w:t>
            </w:r>
            <w:r>
              <w:rPr>
                <w:rFonts w:ascii="Calibri" w:hAnsi="Calibri"/>
                <w:sz w:val="22"/>
                <w:szCs w:val="22"/>
              </w:rPr>
              <w:t xml:space="preserve">              </w:t>
            </w:r>
            <w:r>
              <w:rPr>
                <w:rFonts w:ascii="Calibri" w:hAnsi="Calibri"/>
                <w:b/>
                <w:i/>
                <w:color w:val="800000"/>
                <w:sz w:val="22"/>
                <w:szCs w:val="22"/>
              </w:rPr>
              <w:t xml:space="preserve"> </w:t>
            </w:r>
            <w:r w:rsidRPr="008A4BB4">
              <w:rPr>
                <w:rFonts w:ascii="Calibri" w:hAnsi="Calibri"/>
                <w:sz w:val="22"/>
                <w:szCs w:val="22"/>
              </w:rPr>
              <w:t xml:space="preserve"> </w:t>
            </w:r>
          </w:p>
        </w:tc>
      </w:tr>
      <w:tr w:rsidR="00E86816" w:rsidTr="00AD3D31">
        <w:trPr>
          <w:trHeight w:val="546"/>
        </w:trPr>
        <w:tc>
          <w:tcPr>
            <w:tcW w:w="1980" w:type="dxa"/>
          </w:tcPr>
          <w:p w:rsidR="00E86816" w:rsidRDefault="00E86816" w:rsidP="009D7D36">
            <w:pPr>
              <w:jc w:val="center"/>
              <w:rPr>
                <w:rFonts w:ascii="Calibri" w:hAnsi="Calibri"/>
                <w:sz w:val="22"/>
                <w:szCs w:val="22"/>
              </w:rPr>
            </w:pPr>
            <w:r w:rsidRPr="008A4BB4">
              <w:rPr>
                <w:rFonts w:ascii="Calibri" w:hAnsi="Calibri"/>
                <w:sz w:val="22"/>
                <w:szCs w:val="22"/>
              </w:rPr>
              <w:t>Poned</w:t>
            </w:r>
            <w:r>
              <w:rPr>
                <w:rFonts w:ascii="Calibri" w:hAnsi="Calibri"/>
                <w:sz w:val="22"/>
                <w:szCs w:val="22"/>
              </w:rPr>
              <w:t xml:space="preserve">eljek </w:t>
            </w:r>
          </w:p>
          <w:p w:rsidR="00E86816" w:rsidRDefault="00E86816" w:rsidP="009D7D36">
            <w:pPr>
              <w:jc w:val="center"/>
              <w:rPr>
                <w:rFonts w:ascii="Calibri" w:hAnsi="Calibri"/>
                <w:sz w:val="22"/>
                <w:szCs w:val="22"/>
              </w:rPr>
            </w:pPr>
            <w:r>
              <w:rPr>
                <w:rFonts w:ascii="Calibri" w:hAnsi="Calibri"/>
                <w:sz w:val="22"/>
                <w:szCs w:val="22"/>
              </w:rPr>
              <w:t>16</w:t>
            </w:r>
            <w:r w:rsidRPr="008A4BB4">
              <w:rPr>
                <w:rFonts w:ascii="Calibri" w:hAnsi="Calibri"/>
                <w:sz w:val="22"/>
                <w:szCs w:val="22"/>
              </w:rPr>
              <w:t>.</w:t>
            </w:r>
            <w:r>
              <w:rPr>
                <w:rFonts w:ascii="Calibri" w:hAnsi="Calibri"/>
                <w:sz w:val="22"/>
                <w:szCs w:val="22"/>
              </w:rPr>
              <w:t xml:space="preserve"> </w:t>
            </w:r>
            <w:r w:rsidRPr="008A4BB4">
              <w:rPr>
                <w:rFonts w:ascii="Calibri" w:hAnsi="Calibri"/>
                <w:sz w:val="22"/>
                <w:szCs w:val="22"/>
              </w:rPr>
              <w:t>februar</w:t>
            </w:r>
          </w:p>
          <w:p w:rsidR="00E86816" w:rsidRPr="00AD3D31" w:rsidRDefault="00E86816" w:rsidP="009D7D36">
            <w:pPr>
              <w:jc w:val="center"/>
              <w:rPr>
                <w:rFonts w:ascii="Calibri" w:hAnsi="Calibri"/>
                <w:b/>
                <w:i/>
                <w:color w:val="FF9900"/>
              </w:rPr>
            </w:pPr>
            <w:r>
              <w:rPr>
                <w:rFonts w:ascii="Calibri" w:hAnsi="Calibri"/>
                <w:i/>
              </w:rPr>
              <w:t xml:space="preserve"> </w:t>
            </w:r>
            <w:r w:rsidRPr="00AD3D31">
              <w:rPr>
                <w:rFonts w:ascii="Calibri" w:hAnsi="Calibri"/>
                <w:b/>
                <w:i/>
                <w:color w:val="800000"/>
              </w:rPr>
              <w:t xml:space="preserve"> </w:t>
            </w:r>
          </w:p>
        </w:tc>
        <w:tc>
          <w:tcPr>
            <w:tcW w:w="764" w:type="dxa"/>
          </w:tcPr>
          <w:p w:rsidR="00E86816" w:rsidRDefault="00E86816" w:rsidP="009D7D36">
            <w:pPr>
              <w:jc w:val="right"/>
              <w:rPr>
                <w:rFonts w:ascii="Calibri" w:hAnsi="Calibri"/>
                <w:sz w:val="22"/>
                <w:szCs w:val="22"/>
              </w:rPr>
            </w:pPr>
            <w:r>
              <w:rPr>
                <w:rFonts w:ascii="Calibri" w:hAnsi="Calibri"/>
                <w:sz w:val="22"/>
                <w:szCs w:val="22"/>
              </w:rPr>
              <w:t>16.00</w:t>
            </w:r>
          </w:p>
          <w:p w:rsidR="00E86816" w:rsidRDefault="00E86816" w:rsidP="009D7D36">
            <w:pPr>
              <w:jc w:val="right"/>
              <w:rPr>
                <w:rFonts w:ascii="Calibri" w:hAnsi="Calibri"/>
                <w:sz w:val="22"/>
                <w:szCs w:val="22"/>
              </w:rPr>
            </w:pPr>
            <w:r>
              <w:rPr>
                <w:rFonts w:ascii="Calibri" w:hAnsi="Calibri"/>
                <w:sz w:val="22"/>
                <w:szCs w:val="22"/>
              </w:rPr>
              <w:t>17.00</w:t>
            </w:r>
          </w:p>
          <w:p w:rsidR="00E86816" w:rsidRPr="008A4BB4" w:rsidRDefault="00E86816" w:rsidP="009D7D36">
            <w:pPr>
              <w:jc w:val="right"/>
              <w:rPr>
                <w:rFonts w:ascii="Calibri" w:hAnsi="Calibri"/>
                <w:sz w:val="22"/>
                <w:szCs w:val="22"/>
              </w:rPr>
            </w:pPr>
            <w:r w:rsidRPr="008A4BB4">
              <w:rPr>
                <w:rFonts w:ascii="Calibri" w:hAnsi="Calibri"/>
                <w:sz w:val="22"/>
                <w:szCs w:val="22"/>
              </w:rPr>
              <w:t>18.30</w:t>
            </w:r>
          </w:p>
        </w:tc>
        <w:tc>
          <w:tcPr>
            <w:tcW w:w="8056" w:type="dxa"/>
          </w:tcPr>
          <w:p w:rsidR="00E86816" w:rsidRDefault="00E86816" w:rsidP="00512220">
            <w:pPr>
              <w:rPr>
                <w:rFonts w:ascii="Calibri" w:hAnsi="Calibri"/>
                <w:b/>
                <w:bCs/>
                <w:sz w:val="22"/>
                <w:szCs w:val="22"/>
              </w:rPr>
            </w:pPr>
            <w:r>
              <w:rPr>
                <w:rFonts w:ascii="Calibri" w:hAnsi="Calibri"/>
                <w:b/>
                <w:bCs/>
                <w:sz w:val="22"/>
                <w:szCs w:val="22"/>
              </w:rPr>
              <w:t xml:space="preserve">DSČ – </w:t>
            </w:r>
            <w:r w:rsidRPr="00CF26D9">
              <w:rPr>
                <w:rFonts w:ascii="Calibri" w:hAnsi="Calibri"/>
                <w:bCs/>
                <w:sz w:val="22"/>
                <w:szCs w:val="22"/>
              </w:rPr>
              <w:t xml:space="preserve">maša </w:t>
            </w:r>
            <w:r>
              <w:rPr>
                <w:rFonts w:ascii="Calibri" w:hAnsi="Calibri"/>
                <w:bCs/>
                <w:sz w:val="22"/>
                <w:szCs w:val="22"/>
              </w:rPr>
              <w:t xml:space="preserve">za + VRAVNIK FRANC-a </w:t>
            </w:r>
          </w:p>
          <w:p w:rsidR="00E86816" w:rsidRDefault="00E86816" w:rsidP="00512220">
            <w:pPr>
              <w:rPr>
                <w:rFonts w:ascii="Calibri" w:hAnsi="Calibri"/>
                <w:b/>
                <w:bCs/>
                <w:sz w:val="22"/>
                <w:szCs w:val="22"/>
              </w:rPr>
            </w:pPr>
            <w:r>
              <w:rPr>
                <w:rFonts w:ascii="Calibri" w:hAnsi="Calibri"/>
                <w:b/>
                <w:bCs/>
                <w:sz w:val="22"/>
                <w:szCs w:val="22"/>
              </w:rPr>
              <w:t xml:space="preserve">ŠT – </w:t>
            </w:r>
            <w:r w:rsidRPr="002D3299">
              <w:rPr>
                <w:rFonts w:ascii="Calibri" w:hAnsi="Calibri"/>
                <w:bCs/>
                <w:sz w:val="22"/>
                <w:szCs w:val="22"/>
              </w:rPr>
              <w:t>maša osmina za TROBEJ V</w:t>
            </w:r>
            <w:r>
              <w:rPr>
                <w:rFonts w:ascii="Calibri" w:hAnsi="Calibri"/>
                <w:bCs/>
                <w:sz w:val="22"/>
                <w:szCs w:val="22"/>
              </w:rPr>
              <w:t>ALTER-ja</w:t>
            </w:r>
          </w:p>
          <w:p w:rsidR="00E86816" w:rsidRPr="008A4BB4" w:rsidRDefault="00E86816" w:rsidP="00512220">
            <w:pPr>
              <w:rPr>
                <w:rFonts w:ascii="Calibri" w:hAnsi="Calibri"/>
                <w:b/>
                <w:bCs/>
                <w:i/>
                <w:color w:val="800000"/>
                <w:sz w:val="22"/>
                <w:szCs w:val="22"/>
              </w:rPr>
            </w:pPr>
            <w:r>
              <w:rPr>
                <w:rFonts w:ascii="Calibri" w:hAnsi="Calibri"/>
                <w:b/>
                <w:bCs/>
                <w:sz w:val="22"/>
                <w:szCs w:val="22"/>
              </w:rPr>
              <w:t xml:space="preserve">D – </w:t>
            </w:r>
            <w:r w:rsidRPr="00906B7F">
              <w:rPr>
                <w:rFonts w:ascii="Calibri" w:hAnsi="Calibri"/>
                <w:bCs/>
                <w:sz w:val="22"/>
                <w:szCs w:val="22"/>
              </w:rPr>
              <w:t xml:space="preserve">maša </w:t>
            </w:r>
            <w:r>
              <w:rPr>
                <w:rFonts w:ascii="Calibri" w:hAnsi="Calibri"/>
                <w:bCs/>
                <w:sz w:val="22"/>
                <w:szCs w:val="22"/>
              </w:rPr>
              <w:t>PO NAMENU (</w:t>
            </w:r>
            <w:r w:rsidRPr="000C6769">
              <w:rPr>
                <w:rFonts w:ascii="Calibri" w:hAnsi="Calibri"/>
                <w:bCs/>
                <w:sz w:val="18"/>
                <w:szCs w:val="18"/>
              </w:rPr>
              <w:t>glej II.namen – Rubhof</w:t>
            </w:r>
            <w:r>
              <w:rPr>
                <w:rFonts w:ascii="Calibri" w:hAnsi="Calibri"/>
                <w:bCs/>
                <w:sz w:val="22"/>
                <w:szCs w:val="22"/>
              </w:rPr>
              <w:t>)</w:t>
            </w:r>
            <w:r w:rsidRPr="00906B7F">
              <w:rPr>
                <w:rFonts w:ascii="Calibri" w:hAnsi="Calibri"/>
                <w:bCs/>
                <w:sz w:val="22"/>
                <w:szCs w:val="22"/>
              </w:rPr>
              <w:t xml:space="preserve"> </w:t>
            </w:r>
          </w:p>
        </w:tc>
      </w:tr>
      <w:tr w:rsidR="00E86816" w:rsidTr="00AD3D31">
        <w:trPr>
          <w:trHeight w:val="519"/>
        </w:trPr>
        <w:tc>
          <w:tcPr>
            <w:tcW w:w="1980" w:type="dxa"/>
          </w:tcPr>
          <w:p w:rsidR="00E86816" w:rsidRPr="008A4BB4" w:rsidRDefault="00E86816" w:rsidP="009D7D36">
            <w:pPr>
              <w:jc w:val="center"/>
              <w:rPr>
                <w:rFonts w:ascii="Calibri" w:hAnsi="Calibri"/>
                <w:sz w:val="22"/>
                <w:szCs w:val="22"/>
              </w:rPr>
            </w:pPr>
            <w:r w:rsidRPr="008A4BB4">
              <w:rPr>
                <w:rFonts w:ascii="Calibri" w:hAnsi="Calibri"/>
                <w:sz w:val="22"/>
                <w:szCs w:val="22"/>
              </w:rPr>
              <w:t>Torek</w:t>
            </w:r>
          </w:p>
          <w:p w:rsidR="00E86816" w:rsidRDefault="00E86816" w:rsidP="009D7D36">
            <w:pPr>
              <w:jc w:val="center"/>
              <w:rPr>
                <w:rFonts w:ascii="Calibri" w:hAnsi="Calibri"/>
                <w:sz w:val="22"/>
                <w:szCs w:val="22"/>
              </w:rPr>
            </w:pPr>
            <w:r>
              <w:rPr>
                <w:rFonts w:ascii="Calibri" w:hAnsi="Calibri"/>
                <w:sz w:val="22"/>
                <w:szCs w:val="22"/>
              </w:rPr>
              <w:t>17</w:t>
            </w:r>
            <w:r w:rsidRPr="008A4BB4">
              <w:rPr>
                <w:rFonts w:ascii="Calibri" w:hAnsi="Calibri"/>
                <w:sz w:val="22"/>
                <w:szCs w:val="22"/>
              </w:rPr>
              <w:t>. februar</w:t>
            </w:r>
            <w:r>
              <w:rPr>
                <w:rFonts w:ascii="Calibri" w:hAnsi="Calibri"/>
                <w:sz w:val="22"/>
                <w:szCs w:val="22"/>
              </w:rPr>
              <w:t xml:space="preserve"> </w:t>
            </w:r>
          </w:p>
          <w:p w:rsidR="00E86816" w:rsidRPr="00AE2613" w:rsidRDefault="00E86816" w:rsidP="009D7D36">
            <w:pPr>
              <w:jc w:val="center"/>
              <w:rPr>
                <w:rFonts w:ascii="Calibri" w:hAnsi="Calibri"/>
                <w:i/>
              </w:rPr>
            </w:pPr>
            <w:r>
              <w:rPr>
                <w:rFonts w:ascii="Calibri" w:hAnsi="Calibri"/>
                <w:i/>
              </w:rPr>
              <w:t xml:space="preserve">Pust </w:t>
            </w:r>
            <w:r w:rsidRPr="00AE2613">
              <w:rPr>
                <w:rFonts w:ascii="Calibri" w:hAnsi="Calibri"/>
                <w:i/>
              </w:rPr>
              <w:t xml:space="preserve"> </w:t>
            </w:r>
          </w:p>
        </w:tc>
        <w:tc>
          <w:tcPr>
            <w:tcW w:w="764" w:type="dxa"/>
          </w:tcPr>
          <w:p w:rsidR="00E86816" w:rsidRPr="008A4BB4" w:rsidRDefault="00E86816" w:rsidP="00AF269A">
            <w:pPr>
              <w:jc w:val="right"/>
              <w:rPr>
                <w:rFonts w:ascii="Calibri" w:hAnsi="Calibri"/>
                <w:sz w:val="22"/>
                <w:szCs w:val="22"/>
              </w:rPr>
            </w:pPr>
            <w:r>
              <w:rPr>
                <w:rFonts w:ascii="Calibri" w:hAnsi="Calibri"/>
                <w:sz w:val="22"/>
                <w:szCs w:val="22"/>
              </w:rPr>
              <w:t>17.0</w:t>
            </w:r>
            <w:r w:rsidRPr="008A4BB4">
              <w:rPr>
                <w:rFonts w:ascii="Calibri" w:hAnsi="Calibri"/>
                <w:sz w:val="22"/>
                <w:szCs w:val="22"/>
              </w:rPr>
              <w:t>0</w:t>
            </w:r>
          </w:p>
          <w:p w:rsidR="00E86816" w:rsidRDefault="00E86816" w:rsidP="002D3299">
            <w:pPr>
              <w:jc w:val="right"/>
              <w:rPr>
                <w:rFonts w:ascii="Calibri" w:hAnsi="Calibri"/>
                <w:sz w:val="22"/>
                <w:szCs w:val="22"/>
              </w:rPr>
            </w:pPr>
            <w:r>
              <w:rPr>
                <w:rFonts w:ascii="Calibri" w:hAnsi="Calibri"/>
                <w:sz w:val="22"/>
                <w:szCs w:val="22"/>
              </w:rPr>
              <w:t>17.30</w:t>
            </w:r>
          </w:p>
          <w:p w:rsidR="00E86816" w:rsidRPr="008A4BB4" w:rsidRDefault="00E86816" w:rsidP="009D7D36">
            <w:pPr>
              <w:jc w:val="right"/>
              <w:rPr>
                <w:rFonts w:ascii="Calibri" w:hAnsi="Calibri"/>
                <w:sz w:val="22"/>
                <w:szCs w:val="22"/>
              </w:rPr>
            </w:pPr>
            <w:r w:rsidRPr="008A4BB4">
              <w:rPr>
                <w:rFonts w:ascii="Calibri" w:hAnsi="Calibri"/>
                <w:sz w:val="22"/>
                <w:szCs w:val="22"/>
              </w:rPr>
              <w:t>18.30</w:t>
            </w:r>
          </w:p>
        </w:tc>
        <w:tc>
          <w:tcPr>
            <w:tcW w:w="8056" w:type="dxa"/>
          </w:tcPr>
          <w:p w:rsidR="00E86816" w:rsidRDefault="00E86816" w:rsidP="00AF269A">
            <w:pPr>
              <w:rPr>
                <w:rFonts w:ascii="Calibri" w:hAnsi="Calibri" w:cs="MV Boli"/>
                <w:b/>
                <w:sz w:val="22"/>
                <w:szCs w:val="22"/>
              </w:rPr>
            </w:pPr>
            <w:r>
              <w:rPr>
                <w:rFonts w:ascii="Calibri" w:hAnsi="Calibri" w:cs="MV Boli"/>
                <w:b/>
                <w:sz w:val="22"/>
                <w:szCs w:val="22"/>
              </w:rPr>
              <w:t xml:space="preserve">E – </w:t>
            </w:r>
            <w:r w:rsidRPr="00C90E97">
              <w:rPr>
                <w:rFonts w:ascii="Calibri" w:hAnsi="Calibri" w:cs="MV Boli"/>
                <w:sz w:val="22"/>
                <w:szCs w:val="22"/>
              </w:rPr>
              <w:t xml:space="preserve">maša </w:t>
            </w:r>
            <w:r>
              <w:rPr>
                <w:rFonts w:ascii="Calibri" w:hAnsi="Calibri" w:cs="MV Boli"/>
                <w:sz w:val="22"/>
                <w:szCs w:val="22"/>
              </w:rPr>
              <w:t xml:space="preserve">ZA ZDRAVJE </w:t>
            </w:r>
            <w:r w:rsidRPr="00C90E97">
              <w:rPr>
                <w:rFonts w:ascii="Calibri" w:hAnsi="Calibri" w:cs="MV Boli"/>
                <w:sz w:val="22"/>
                <w:szCs w:val="22"/>
              </w:rPr>
              <w:t xml:space="preserve"> </w:t>
            </w:r>
            <w:r>
              <w:rPr>
                <w:rFonts w:ascii="Calibri" w:hAnsi="Calibri" w:cs="MV Boli"/>
                <w:sz w:val="22"/>
                <w:szCs w:val="22"/>
              </w:rPr>
              <w:t xml:space="preserve"> </w:t>
            </w:r>
          </w:p>
          <w:p w:rsidR="00E86816" w:rsidRPr="00CF26D9" w:rsidRDefault="00E86816" w:rsidP="003B6706">
            <w:pPr>
              <w:rPr>
                <w:rFonts w:ascii="Calibri" w:hAnsi="Calibri" w:cs="MV Boli"/>
                <w:b/>
                <w:sz w:val="22"/>
                <w:szCs w:val="22"/>
              </w:rPr>
            </w:pPr>
            <w:r w:rsidRPr="00CF26D9">
              <w:rPr>
                <w:rFonts w:ascii="Calibri" w:hAnsi="Calibri"/>
                <w:b/>
                <w:sz w:val="22"/>
                <w:szCs w:val="22"/>
              </w:rPr>
              <w:t>Č</w:t>
            </w:r>
            <w:r w:rsidRPr="00CF26D9">
              <w:rPr>
                <w:b/>
                <w:sz w:val="22"/>
                <w:szCs w:val="22"/>
              </w:rPr>
              <w:t xml:space="preserve"> </w:t>
            </w:r>
            <w:r w:rsidRPr="00CF26D9">
              <w:rPr>
                <w:sz w:val="22"/>
                <w:szCs w:val="22"/>
              </w:rPr>
              <w:t xml:space="preserve">– </w:t>
            </w:r>
            <w:r w:rsidRPr="00CF26D9">
              <w:rPr>
                <w:rFonts w:ascii="Calibri" w:hAnsi="Calibri"/>
                <w:sz w:val="22"/>
                <w:szCs w:val="22"/>
              </w:rPr>
              <w:t xml:space="preserve">maša za + </w:t>
            </w:r>
            <w:r>
              <w:rPr>
                <w:rFonts w:ascii="Calibri" w:hAnsi="Calibri"/>
                <w:sz w:val="22"/>
                <w:szCs w:val="22"/>
              </w:rPr>
              <w:t xml:space="preserve"> ANDREJ-a – 1,obl.  in TEREZIJO GABROVEC</w:t>
            </w:r>
          </w:p>
          <w:p w:rsidR="00E86816" w:rsidRPr="008A4BB4" w:rsidRDefault="00E86816" w:rsidP="003B6706">
            <w:pPr>
              <w:rPr>
                <w:rFonts w:ascii="Calibri" w:hAnsi="Calibri"/>
                <w:i/>
                <w:color w:val="800000"/>
                <w:sz w:val="22"/>
                <w:szCs w:val="22"/>
              </w:rPr>
            </w:pPr>
            <w:r>
              <w:rPr>
                <w:rFonts w:ascii="Calibri" w:hAnsi="Calibri" w:cs="MV Boli"/>
                <w:b/>
                <w:sz w:val="22"/>
                <w:szCs w:val="22"/>
              </w:rPr>
              <w:t xml:space="preserve">D – </w:t>
            </w:r>
            <w:r w:rsidRPr="00AD3D31">
              <w:rPr>
                <w:rFonts w:ascii="Calibri" w:hAnsi="Calibri" w:cs="MV Boli"/>
                <w:sz w:val="22"/>
                <w:szCs w:val="22"/>
              </w:rPr>
              <w:t xml:space="preserve">maša za + </w:t>
            </w:r>
            <w:r>
              <w:rPr>
                <w:rFonts w:ascii="Calibri" w:hAnsi="Calibri" w:cs="MV Boli"/>
                <w:sz w:val="22"/>
                <w:szCs w:val="22"/>
              </w:rPr>
              <w:t xml:space="preserve">MARIJO VIDIC </w:t>
            </w:r>
            <w:r>
              <w:rPr>
                <w:rFonts w:ascii="Calibri" w:hAnsi="Calibri" w:cs="MV Boli"/>
                <w:b/>
                <w:sz w:val="22"/>
                <w:szCs w:val="22"/>
              </w:rPr>
              <w:t xml:space="preserve">  </w:t>
            </w:r>
          </w:p>
        </w:tc>
      </w:tr>
      <w:tr w:rsidR="00E86816" w:rsidTr="00AD3D31">
        <w:trPr>
          <w:trHeight w:val="609"/>
        </w:trPr>
        <w:tc>
          <w:tcPr>
            <w:tcW w:w="1980" w:type="dxa"/>
          </w:tcPr>
          <w:p w:rsidR="00E86816" w:rsidRPr="008A4BB4" w:rsidRDefault="00E86816" w:rsidP="009D7D36">
            <w:pPr>
              <w:jc w:val="center"/>
              <w:rPr>
                <w:rFonts w:ascii="Calibri" w:hAnsi="Calibri"/>
                <w:sz w:val="22"/>
                <w:szCs w:val="22"/>
              </w:rPr>
            </w:pPr>
            <w:r w:rsidRPr="008A4BB4">
              <w:rPr>
                <w:rFonts w:ascii="Calibri" w:hAnsi="Calibri"/>
                <w:sz w:val="22"/>
                <w:szCs w:val="22"/>
              </w:rPr>
              <w:t>Sreda</w:t>
            </w:r>
          </w:p>
          <w:p w:rsidR="00E86816" w:rsidRPr="00022620" w:rsidRDefault="00E86816" w:rsidP="009D7D36">
            <w:pPr>
              <w:jc w:val="center"/>
              <w:rPr>
                <w:rFonts w:ascii="Calibri" w:hAnsi="Calibri"/>
                <w:color w:val="800080"/>
                <w:sz w:val="24"/>
                <w:szCs w:val="22"/>
              </w:rPr>
            </w:pPr>
            <w:r>
              <w:rPr>
                <w:rFonts w:ascii="Calibri" w:hAnsi="Calibri"/>
                <w:sz w:val="22"/>
                <w:szCs w:val="22"/>
              </w:rPr>
              <w:t>18</w:t>
            </w:r>
            <w:r w:rsidRPr="008A4BB4">
              <w:rPr>
                <w:rFonts w:ascii="Calibri" w:hAnsi="Calibri"/>
                <w:sz w:val="22"/>
                <w:szCs w:val="22"/>
              </w:rPr>
              <w:t xml:space="preserve">. </w:t>
            </w:r>
            <w:r>
              <w:rPr>
                <w:rFonts w:ascii="Calibri" w:hAnsi="Calibri"/>
                <w:sz w:val="22"/>
                <w:szCs w:val="22"/>
              </w:rPr>
              <w:t xml:space="preserve">februar 15 </w:t>
            </w:r>
            <w:r w:rsidRPr="00022620">
              <w:rPr>
                <w:rFonts w:ascii="Calibri" w:hAnsi="Calibri"/>
                <w:b/>
                <w:color w:val="800080"/>
                <w:sz w:val="24"/>
                <w:szCs w:val="22"/>
              </w:rPr>
              <w:t xml:space="preserve">PEPELNICA </w:t>
            </w:r>
          </w:p>
          <w:p w:rsidR="00E86816" w:rsidRDefault="00E86816" w:rsidP="009D7D36">
            <w:pPr>
              <w:jc w:val="center"/>
              <w:rPr>
                <w:rFonts w:ascii="Calibri" w:hAnsi="Calibri"/>
                <w:color w:val="800080"/>
                <w:sz w:val="24"/>
                <w:szCs w:val="22"/>
              </w:rPr>
            </w:pPr>
            <w:r w:rsidRPr="00022620">
              <w:rPr>
                <w:rFonts w:ascii="Calibri" w:hAnsi="Calibri"/>
                <w:color w:val="800080"/>
                <w:sz w:val="24"/>
                <w:szCs w:val="22"/>
              </w:rPr>
              <w:t>začetek posta</w:t>
            </w:r>
          </w:p>
          <w:p w:rsidR="00E86816" w:rsidRPr="00925719" w:rsidRDefault="00E86816" w:rsidP="009D7D36">
            <w:pPr>
              <w:jc w:val="center"/>
              <w:rPr>
                <w:rFonts w:ascii="Calibri" w:hAnsi="Calibri"/>
                <w:i/>
                <w:color w:val="800080"/>
                <w:sz w:val="24"/>
                <w:szCs w:val="22"/>
              </w:rPr>
            </w:pPr>
            <w:r w:rsidRPr="00925719">
              <w:rPr>
                <w:rFonts w:ascii="Calibri" w:hAnsi="Calibri"/>
                <w:i/>
                <w:color w:val="800080"/>
                <w:sz w:val="24"/>
                <w:szCs w:val="22"/>
              </w:rPr>
              <w:t>obred pepeljenja</w:t>
            </w:r>
          </w:p>
          <w:p w:rsidR="00E86816" w:rsidRPr="00AD3D31" w:rsidRDefault="00E86816" w:rsidP="009D7D36">
            <w:pPr>
              <w:jc w:val="center"/>
              <w:rPr>
                <w:rFonts w:ascii="Calibri" w:hAnsi="Calibri"/>
                <w:i/>
              </w:rPr>
            </w:pPr>
            <w:r>
              <w:rPr>
                <w:rFonts w:ascii="Calibri" w:hAnsi="Calibri"/>
                <w:b/>
                <w:i/>
                <w:color w:val="800000"/>
              </w:rPr>
              <w:t xml:space="preserve"> </w:t>
            </w:r>
            <w:r w:rsidRPr="00AD3D31">
              <w:rPr>
                <w:rFonts w:ascii="Calibri" w:hAnsi="Calibri"/>
                <w:i/>
              </w:rPr>
              <w:t xml:space="preserve"> </w:t>
            </w:r>
            <w:r>
              <w:rPr>
                <w:rFonts w:ascii="Calibri" w:hAnsi="Calibri"/>
                <w:i/>
              </w:rPr>
              <w:t xml:space="preserve"> </w:t>
            </w:r>
          </w:p>
        </w:tc>
        <w:tc>
          <w:tcPr>
            <w:tcW w:w="764" w:type="dxa"/>
          </w:tcPr>
          <w:p w:rsidR="00E86816" w:rsidRDefault="00E86816" w:rsidP="00925719">
            <w:pPr>
              <w:jc w:val="right"/>
              <w:rPr>
                <w:rFonts w:ascii="Calibri" w:hAnsi="Calibri"/>
                <w:sz w:val="22"/>
                <w:szCs w:val="22"/>
              </w:rPr>
            </w:pPr>
            <w:r>
              <w:rPr>
                <w:rFonts w:ascii="Calibri" w:hAnsi="Calibri"/>
                <w:sz w:val="22"/>
                <w:szCs w:val="22"/>
              </w:rPr>
              <w:t>16.00</w:t>
            </w:r>
          </w:p>
          <w:p w:rsidR="00E86816" w:rsidRDefault="00E86816" w:rsidP="00925719">
            <w:pPr>
              <w:jc w:val="right"/>
              <w:rPr>
                <w:rFonts w:ascii="Calibri" w:hAnsi="Calibri"/>
                <w:sz w:val="22"/>
                <w:szCs w:val="22"/>
              </w:rPr>
            </w:pPr>
            <w:r>
              <w:rPr>
                <w:rFonts w:ascii="Calibri" w:hAnsi="Calibri"/>
                <w:sz w:val="22"/>
                <w:szCs w:val="22"/>
              </w:rPr>
              <w:t>17.00</w:t>
            </w:r>
          </w:p>
          <w:p w:rsidR="00E86816" w:rsidRDefault="00E86816" w:rsidP="009D7D36">
            <w:pPr>
              <w:jc w:val="right"/>
              <w:rPr>
                <w:rFonts w:ascii="Calibri" w:hAnsi="Calibri"/>
                <w:sz w:val="22"/>
                <w:szCs w:val="22"/>
              </w:rPr>
            </w:pPr>
            <w:r>
              <w:rPr>
                <w:rFonts w:ascii="Calibri" w:hAnsi="Calibri"/>
                <w:sz w:val="22"/>
                <w:szCs w:val="22"/>
              </w:rPr>
              <w:t>17.30</w:t>
            </w:r>
          </w:p>
          <w:p w:rsidR="00E86816" w:rsidRDefault="00E86816" w:rsidP="009D7D36">
            <w:pPr>
              <w:jc w:val="right"/>
              <w:rPr>
                <w:rFonts w:ascii="Calibri" w:hAnsi="Calibri"/>
                <w:sz w:val="22"/>
                <w:szCs w:val="22"/>
              </w:rPr>
            </w:pPr>
            <w:r>
              <w:rPr>
                <w:rFonts w:ascii="Calibri" w:hAnsi="Calibri"/>
                <w:sz w:val="22"/>
                <w:szCs w:val="22"/>
              </w:rPr>
              <w:t>18.15</w:t>
            </w:r>
          </w:p>
          <w:p w:rsidR="00E86816" w:rsidRDefault="00E86816" w:rsidP="009D7D36">
            <w:pPr>
              <w:jc w:val="right"/>
              <w:rPr>
                <w:rFonts w:ascii="Calibri" w:hAnsi="Calibri"/>
                <w:sz w:val="22"/>
                <w:szCs w:val="22"/>
              </w:rPr>
            </w:pPr>
            <w:r>
              <w:rPr>
                <w:rFonts w:ascii="Calibri" w:hAnsi="Calibri"/>
                <w:sz w:val="22"/>
                <w:szCs w:val="22"/>
              </w:rPr>
              <w:t>18.00</w:t>
            </w:r>
          </w:p>
          <w:p w:rsidR="00E86816" w:rsidRPr="008A4BB4" w:rsidRDefault="00E86816" w:rsidP="009D7D36">
            <w:pPr>
              <w:jc w:val="right"/>
              <w:rPr>
                <w:rFonts w:ascii="Calibri" w:hAnsi="Calibri"/>
                <w:sz w:val="22"/>
                <w:szCs w:val="22"/>
              </w:rPr>
            </w:pPr>
            <w:r>
              <w:rPr>
                <w:rFonts w:ascii="Calibri" w:hAnsi="Calibri"/>
                <w:sz w:val="22"/>
                <w:szCs w:val="22"/>
              </w:rPr>
              <w:t xml:space="preserve">18.30 </w:t>
            </w:r>
            <w:r w:rsidRPr="008A4BB4">
              <w:rPr>
                <w:rFonts w:ascii="Calibri" w:hAnsi="Calibri"/>
                <w:sz w:val="22"/>
                <w:szCs w:val="22"/>
              </w:rPr>
              <w:t xml:space="preserve"> </w:t>
            </w:r>
          </w:p>
        </w:tc>
        <w:tc>
          <w:tcPr>
            <w:tcW w:w="8056" w:type="dxa"/>
          </w:tcPr>
          <w:p w:rsidR="00E86816" w:rsidRPr="00925719" w:rsidRDefault="00E86816" w:rsidP="00925719">
            <w:pPr>
              <w:rPr>
                <w:rFonts w:ascii="Calibri" w:hAnsi="Calibri" w:cs="MV Boli"/>
                <w:sz w:val="22"/>
                <w:szCs w:val="22"/>
              </w:rPr>
            </w:pPr>
            <w:r>
              <w:rPr>
                <w:rFonts w:ascii="Calibri" w:hAnsi="Calibri" w:cs="MV Boli"/>
                <w:b/>
                <w:sz w:val="22"/>
                <w:szCs w:val="22"/>
              </w:rPr>
              <w:t xml:space="preserve">L – </w:t>
            </w:r>
            <w:r w:rsidRPr="00925719">
              <w:rPr>
                <w:rFonts w:ascii="Calibri" w:hAnsi="Calibri" w:cs="MV Boli"/>
                <w:sz w:val="22"/>
                <w:szCs w:val="22"/>
              </w:rPr>
              <w:t>maša za + PŠENIČNIK FRANC-a (Oskrd)</w:t>
            </w:r>
          </w:p>
          <w:p w:rsidR="00E86816" w:rsidRPr="00D71F45" w:rsidRDefault="00E86816" w:rsidP="00925719">
            <w:pPr>
              <w:rPr>
                <w:rFonts w:ascii="Calibri" w:hAnsi="Calibri" w:cs="MV Boli"/>
                <w:sz w:val="22"/>
                <w:szCs w:val="22"/>
              </w:rPr>
            </w:pPr>
            <w:r>
              <w:rPr>
                <w:rFonts w:ascii="Calibri" w:hAnsi="Calibri" w:cs="MV Boli"/>
                <w:b/>
                <w:sz w:val="22"/>
                <w:szCs w:val="22"/>
              </w:rPr>
              <w:t xml:space="preserve">ŠT – </w:t>
            </w:r>
            <w:r w:rsidRPr="00D71F45">
              <w:rPr>
                <w:rFonts w:ascii="Calibri" w:hAnsi="Calibri" w:cs="MV Boli"/>
                <w:sz w:val="22"/>
                <w:szCs w:val="22"/>
              </w:rPr>
              <w:t xml:space="preserve">maša za + </w:t>
            </w:r>
            <w:r>
              <w:rPr>
                <w:rFonts w:ascii="Calibri" w:hAnsi="Calibri" w:cs="MV Boli"/>
                <w:sz w:val="22"/>
                <w:szCs w:val="22"/>
              </w:rPr>
              <w:t>PAVLO LAVK – 1.obl.                                (</w:t>
            </w:r>
            <w:r w:rsidRPr="002D3299">
              <w:rPr>
                <w:rFonts w:ascii="Calibri" w:hAnsi="Calibri" w:cs="MV Boli"/>
                <w:i/>
                <w:sz w:val="18"/>
                <w:szCs w:val="18"/>
              </w:rPr>
              <w:t>ob 15.00 čiščenje župnišča Šentjanž</w:t>
            </w:r>
            <w:r>
              <w:rPr>
                <w:rFonts w:ascii="Calibri" w:hAnsi="Calibri" w:cs="MV Boli"/>
                <w:sz w:val="22"/>
                <w:szCs w:val="22"/>
              </w:rPr>
              <w:t>)</w:t>
            </w:r>
          </w:p>
          <w:p w:rsidR="00E86816" w:rsidRPr="00CF26D9" w:rsidRDefault="00E86816" w:rsidP="00CF26D9">
            <w:pPr>
              <w:rPr>
                <w:rFonts w:ascii="Arial" w:hAnsi="Arial" w:cs="Arial"/>
                <w:sz w:val="35"/>
                <w:szCs w:val="35"/>
              </w:rPr>
            </w:pPr>
            <w:r w:rsidRPr="00CF26D9">
              <w:rPr>
                <w:rFonts w:ascii="Calibri" w:hAnsi="Calibri" w:cs="Arial"/>
                <w:b/>
                <w:sz w:val="22"/>
                <w:szCs w:val="22"/>
              </w:rPr>
              <w:t>Č –</w:t>
            </w:r>
            <w:r w:rsidRPr="00CF26D9">
              <w:rPr>
                <w:rFonts w:ascii="Calibri" w:hAnsi="Calibri" w:cs="Arial"/>
                <w:sz w:val="22"/>
                <w:szCs w:val="22"/>
              </w:rPr>
              <w:t xml:space="preserve"> </w:t>
            </w:r>
            <w:r>
              <w:rPr>
                <w:rFonts w:ascii="Calibri" w:hAnsi="Calibri" w:cs="Arial"/>
                <w:sz w:val="22"/>
                <w:szCs w:val="22"/>
              </w:rPr>
              <w:t xml:space="preserve"> maša za + BERTO PLANTEU</w:t>
            </w:r>
            <w:r w:rsidRPr="00CF26D9">
              <w:rPr>
                <w:rFonts w:ascii="Calibri" w:hAnsi="Calibri" w:cs="Arial"/>
                <w:sz w:val="22"/>
                <w:szCs w:val="22"/>
              </w:rPr>
              <w:t xml:space="preserve"> </w:t>
            </w:r>
            <w:r>
              <w:rPr>
                <w:rFonts w:ascii="Calibri" w:hAnsi="Calibri" w:cs="Arial"/>
                <w:sz w:val="22"/>
                <w:szCs w:val="22"/>
              </w:rPr>
              <w:t xml:space="preserve"> </w:t>
            </w:r>
            <w:r w:rsidRPr="00CF26D9">
              <w:rPr>
                <w:rFonts w:ascii="Calibri" w:hAnsi="Calibri" w:cs="Arial"/>
                <w:sz w:val="22"/>
                <w:szCs w:val="22"/>
              </w:rPr>
              <w:t xml:space="preserve"> </w:t>
            </w:r>
          </w:p>
          <w:p w:rsidR="00E86816" w:rsidRDefault="00E86816" w:rsidP="003B6706">
            <w:pPr>
              <w:rPr>
                <w:rFonts w:ascii="Calibri" w:hAnsi="Calibri" w:cs="MV Boli"/>
                <w:b/>
                <w:sz w:val="22"/>
                <w:szCs w:val="22"/>
              </w:rPr>
            </w:pPr>
            <w:r>
              <w:rPr>
                <w:rFonts w:ascii="Calibri" w:hAnsi="Calibri" w:cs="MV Boli"/>
                <w:b/>
                <w:sz w:val="22"/>
                <w:szCs w:val="22"/>
              </w:rPr>
              <w:t xml:space="preserve">ŠT – </w:t>
            </w:r>
            <w:r w:rsidRPr="000C6769">
              <w:rPr>
                <w:rFonts w:ascii="Calibri" w:hAnsi="Calibri" w:cs="MV Boli"/>
                <w:sz w:val="22"/>
                <w:szCs w:val="22"/>
              </w:rPr>
              <w:t>maša osmina za + TURIČNIK MARIJAN-a</w:t>
            </w:r>
          </w:p>
          <w:p w:rsidR="00E86816" w:rsidRPr="00D45329" w:rsidRDefault="00E86816" w:rsidP="003B6706">
            <w:pPr>
              <w:rPr>
                <w:rFonts w:ascii="Calibri" w:hAnsi="Calibri" w:cs="MV Boli"/>
                <w:b/>
                <w:color w:val="800080"/>
                <w:sz w:val="22"/>
                <w:szCs w:val="22"/>
              </w:rPr>
            </w:pPr>
            <w:r w:rsidRPr="00D45329">
              <w:rPr>
                <w:rFonts w:ascii="Calibri" w:hAnsi="Calibri" w:cs="MV Boli"/>
                <w:b/>
                <w:color w:val="800080"/>
                <w:sz w:val="22"/>
                <w:szCs w:val="22"/>
              </w:rPr>
              <w:t xml:space="preserve">D – </w:t>
            </w:r>
            <w:r w:rsidRPr="00D45329">
              <w:rPr>
                <w:rFonts w:ascii="Calibri" w:hAnsi="Calibri" w:cs="MV Boli"/>
                <w:color w:val="800080"/>
                <w:sz w:val="22"/>
                <w:szCs w:val="22"/>
              </w:rPr>
              <w:t>križev pot v cerkvi</w:t>
            </w:r>
          </w:p>
          <w:p w:rsidR="00E86816" w:rsidRPr="008A4BB4" w:rsidRDefault="00E86816" w:rsidP="003B6706">
            <w:pPr>
              <w:rPr>
                <w:rFonts w:ascii="Calibri" w:hAnsi="Calibri"/>
                <w:b/>
                <w:i/>
                <w:color w:val="800000"/>
                <w:sz w:val="22"/>
                <w:szCs w:val="22"/>
              </w:rPr>
            </w:pPr>
            <w:r>
              <w:rPr>
                <w:rFonts w:ascii="Calibri" w:hAnsi="Calibri" w:cs="MV Boli"/>
                <w:b/>
                <w:sz w:val="22"/>
                <w:szCs w:val="22"/>
              </w:rPr>
              <w:t xml:space="preserve">D – </w:t>
            </w:r>
            <w:r w:rsidRPr="00906B7F">
              <w:rPr>
                <w:rFonts w:ascii="Calibri" w:hAnsi="Calibri" w:cs="MV Boli"/>
                <w:sz w:val="22"/>
                <w:szCs w:val="22"/>
              </w:rPr>
              <w:t xml:space="preserve">maša za + </w:t>
            </w:r>
            <w:r>
              <w:rPr>
                <w:rFonts w:ascii="Calibri" w:hAnsi="Calibri" w:cs="MV Boli"/>
                <w:sz w:val="22"/>
                <w:szCs w:val="22"/>
              </w:rPr>
              <w:t xml:space="preserve"> MINKO REK </w:t>
            </w:r>
            <w:r w:rsidRPr="000C6769">
              <w:rPr>
                <w:rFonts w:ascii="Calibri" w:hAnsi="Calibri" w:cs="MV Boli"/>
                <w:sz w:val="16"/>
                <w:szCs w:val="16"/>
              </w:rPr>
              <w:t>(telovadke</w:t>
            </w:r>
            <w:r>
              <w:rPr>
                <w:rFonts w:ascii="Calibri" w:hAnsi="Calibri" w:cs="MV Boli"/>
                <w:sz w:val="22"/>
                <w:szCs w:val="22"/>
              </w:rPr>
              <w:t xml:space="preserve">) </w:t>
            </w:r>
          </w:p>
        </w:tc>
      </w:tr>
      <w:tr w:rsidR="00E86816" w:rsidTr="00AD3D31">
        <w:trPr>
          <w:trHeight w:val="627"/>
        </w:trPr>
        <w:tc>
          <w:tcPr>
            <w:tcW w:w="1980" w:type="dxa"/>
          </w:tcPr>
          <w:p w:rsidR="00E86816" w:rsidRDefault="00E86816" w:rsidP="009D7D36">
            <w:pPr>
              <w:jc w:val="center"/>
              <w:rPr>
                <w:rFonts w:ascii="Calibri" w:hAnsi="Calibri"/>
                <w:sz w:val="22"/>
                <w:szCs w:val="22"/>
              </w:rPr>
            </w:pPr>
            <w:r w:rsidRPr="008A4BB4">
              <w:rPr>
                <w:rFonts w:ascii="Calibri" w:hAnsi="Calibri"/>
                <w:sz w:val="22"/>
                <w:szCs w:val="22"/>
              </w:rPr>
              <w:t>Četrtek</w:t>
            </w:r>
            <w:r>
              <w:rPr>
                <w:rFonts w:ascii="Calibri" w:hAnsi="Calibri"/>
                <w:sz w:val="22"/>
                <w:szCs w:val="22"/>
              </w:rPr>
              <w:t xml:space="preserve">  - </w:t>
            </w:r>
          </w:p>
          <w:p w:rsidR="00E86816" w:rsidRPr="008A4BB4" w:rsidRDefault="00E86816" w:rsidP="009D7D36">
            <w:pPr>
              <w:jc w:val="center"/>
              <w:rPr>
                <w:rFonts w:ascii="Calibri" w:hAnsi="Calibri"/>
                <w:i/>
                <w:sz w:val="22"/>
                <w:szCs w:val="22"/>
              </w:rPr>
            </w:pPr>
            <w:r>
              <w:rPr>
                <w:rFonts w:ascii="Calibri" w:hAnsi="Calibri"/>
                <w:sz w:val="22"/>
                <w:szCs w:val="22"/>
              </w:rPr>
              <w:t>19</w:t>
            </w:r>
            <w:r w:rsidRPr="008A4BB4">
              <w:rPr>
                <w:rFonts w:ascii="Calibri" w:hAnsi="Calibri"/>
                <w:sz w:val="22"/>
                <w:szCs w:val="22"/>
              </w:rPr>
              <w:t>. februar</w:t>
            </w:r>
            <w:r>
              <w:rPr>
                <w:rFonts w:ascii="Calibri" w:hAnsi="Calibri"/>
                <w:sz w:val="22"/>
                <w:szCs w:val="22"/>
              </w:rPr>
              <w:t xml:space="preserve">         </w:t>
            </w:r>
            <w:r>
              <w:rPr>
                <w:rFonts w:ascii="Calibri" w:hAnsi="Calibri"/>
                <w:i/>
                <w:color w:val="FF0000"/>
                <w:sz w:val="24"/>
                <w:szCs w:val="24"/>
              </w:rPr>
              <w:t xml:space="preserve"> </w:t>
            </w:r>
          </w:p>
        </w:tc>
        <w:tc>
          <w:tcPr>
            <w:tcW w:w="764" w:type="dxa"/>
          </w:tcPr>
          <w:p w:rsidR="00E86816" w:rsidRPr="008A4BB4" w:rsidRDefault="00E86816" w:rsidP="00D00111">
            <w:pPr>
              <w:jc w:val="center"/>
              <w:rPr>
                <w:rFonts w:ascii="Calibri" w:hAnsi="Calibri"/>
                <w:sz w:val="22"/>
                <w:szCs w:val="22"/>
              </w:rPr>
            </w:pPr>
            <w:r w:rsidRPr="008A4BB4">
              <w:rPr>
                <w:rFonts w:ascii="Calibri" w:hAnsi="Calibri"/>
                <w:sz w:val="22"/>
                <w:szCs w:val="22"/>
              </w:rPr>
              <w:t>1</w:t>
            </w:r>
            <w:r>
              <w:rPr>
                <w:rFonts w:ascii="Calibri" w:hAnsi="Calibri"/>
                <w:sz w:val="22"/>
                <w:szCs w:val="22"/>
              </w:rPr>
              <w:t>7</w:t>
            </w:r>
            <w:r w:rsidRPr="008A4BB4">
              <w:rPr>
                <w:rFonts w:ascii="Calibri" w:hAnsi="Calibri"/>
                <w:sz w:val="22"/>
                <w:szCs w:val="22"/>
              </w:rPr>
              <w:t>.</w:t>
            </w:r>
            <w:r>
              <w:rPr>
                <w:rFonts w:ascii="Calibri" w:hAnsi="Calibri"/>
                <w:sz w:val="22"/>
                <w:szCs w:val="22"/>
              </w:rPr>
              <w:t>3</w:t>
            </w:r>
            <w:r w:rsidRPr="008A4BB4">
              <w:rPr>
                <w:rFonts w:ascii="Calibri" w:hAnsi="Calibri"/>
                <w:sz w:val="22"/>
                <w:szCs w:val="22"/>
              </w:rPr>
              <w:t>0</w:t>
            </w:r>
          </w:p>
          <w:p w:rsidR="00E86816" w:rsidRPr="008A4BB4" w:rsidRDefault="00E86816" w:rsidP="00D00111">
            <w:pPr>
              <w:jc w:val="center"/>
              <w:rPr>
                <w:rFonts w:ascii="Calibri" w:hAnsi="Calibri"/>
                <w:sz w:val="22"/>
                <w:szCs w:val="22"/>
              </w:rPr>
            </w:pPr>
            <w:r>
              <w:rPr>
                <w:rFonts w:ascii="Calibri" w:hAnsi="Calibri"/>
                <w:sz w:val="22"/>
                <w:szCs w:val="22"/>
              </w:rPr>
              <w:t>1</w:t>
            </w:r>
            <w:r w:rsidRPr="008A4BB4">
              <w:rPr>
                <w:rFonts w:ascii="Calibri" w:hAnsi="Calibri"/>
                <w:sz w:val="22"/>
                <w:szCs w:val="22"/>
              </w:rPr>
              <w:t>8.30</w:t>
            </w:r>
          </w:p>
        </w:tc>
        <w:tc>
          <w:tcPr>
            <w:tcW w:w="8056" w:type="dxa"/>
          </w:tcPr>
          <w:p w:rsidR="00E86816" w:rsidRDefault="00E86816" w:rsidP="00906B7F">
            <w:pPr>
              <w:rPr>
                <w:rFonts w:ascii="Calibri" w:hAnsi="Calibri" w:cs="MV Boli"/>
                <w:b/>
                <w:sz w:val="22"/>
                <w:szCs w:val="22"/>
              </w:rPr>
            </w:pPr>
            <w:r>
              <w:rPr>
                <w:rFonts w:ascii="Calibri" w:hAnsi="Calibri" w:cs="MV Boli"/>
                <w:b/>
                <w:sz w:val="22"/>
                <w:szCs w:val="22"/>
              </w:rPr>
              <w:t xml:space="preserve">Č –  </w:t>
            </w:r>
            <w:r w:rsidRPr="00CF26D9">
              <w:rPr>
                <w:rFonts w:ascii="Calibri" w:hAnsi="Calibri" w:cs="MV Boli"/>
                <w:b/>
                <w:sz w:val="22"/>
                <w:szCs w:val="22"/>
              </w:rPr>
              <w:t>maša</w:t>
            </w:r>
            <w:r w:rsidRPr="00CF26D9">
              <w:rPr>
                <w:rFonts w:ascii="Calibri" w:hAnsi="Calibri"/>
                <w:sz w:val="22"/>
                <w:szCs w:val="22"/>
              </w:rPr>
              <w:t xml:space="preserve"> + </w:t>
            </w:r>
            <w:r>
              <w:rPr>
                <w:rFonts w:ascii="Calibri" w:hAnsi="Calibri"/>
                <w:sz w:val="22"/>
                <w:szCs w:val="22"/>
              </w:rPr>
              <w:t xml:space="preserve">EPŠEK IVAN-a -25 obl. in EPŠEKOVE </w:t>
            </w:r>
          </w:p>
          <w:p w:rsidR="00E86816" w:rsidRPr="008A4BB4" w:rsidRDefault="00E86816" w:rsidP="00512220">
            <w:pPr>
              <w:rPr>
                <w:rFonts w:ascii="Calibri" w:hAnsi="Calibri"/>
                <w:b/>
                <w:sz w:val="22"/>
                <w:szCs w:val="22"/>
              </w:rPr>
            </w:pPr>
            <w:r>
              <w:rPr>
                <w:rFonts w:ascii="Calibri" w:hAnsi="Calibri" w:cs="MV Boli"/>
                <w:b/>
                <w:sz w:val="22"/>
                <w:szCs w:val="22"/>
              </w:rPr>
              <w:t xml:space="preserve">D – maša </w:t>
            </w:r>
            <w:r w:rsidRPr="00906B7F">
              <w:rPr>
                <w:rFonts w:ascii="Calibri" w:hAnsi="Calibri" w:cs="MV Boli"/>
                <w:sz w:val="22"/>
                <w:szCs w:val="22"/>
              </w:rPr>
              <w:t xml:space="preserve">za + </w:t>
            </w:r>
            <w:r>
              <w:rPr>
                <w:rFonts w:ascii="Calibri" w:hAnsi="Calibri" w:cs="MV Boli"/>
                <w:sz w:val="22"/>
                <w:szCs w:val="22"/>
              </w:rPr>
              <w:t xml:space="preserve">IVAN-a in MARIJO SMREČNIK </w:t>
            </w:r>
          </w:p>
        </w:tc>
      </w:tr>
      <w:tr w:rsidR="00E86816" w:rsidTr="00AD3D31">
        <w:trPr>
          <w:trHeight w:val="673"/>
        </w:trPr>
        <w:tc>
          <w:tcPr>
            <w:tcW w:w="1980" w:type="dxa"/>
          </w:tcPr>
          <w:p w:rsidR="00E86816" w:rsidRDefault="00E86816" w:rsidP="009D7D36">
            <w:pPr>
              <w:jc w:val="center"/>
              <w:rPr>
                <w:rFonts w:ascii="Calibri" w:hAnsi="Calibri"/>
                <w:sz w:val="22"/>
                <w:szCs w:val="22"/>
              </w:rPr>
            </w:pPr>
            <w:r w:rsidRPr="008A4BB4">
              <w:rPr>
                <w:rFonts w:ascii="Calibri" w:hAnsi="Calibri"/>
                <w:sz w:val="22"/>
                <w:szCs w:val="22"/>
              </w:rPr>
              <w:t>Petek</w:t>
            </w:r>
            <w:r>
              <w:rPr>
                <w:rFonts w:ascii="Calibri" w:hAnsi="Calibri"/>
                <w:sz w:val="22"/>
                <w:szCs w:val="22"/>
              </w:rPr>
              <w:t xml:space="preserve"> </w:t>
            </w:r>
          </w:p>
          <w:p w:rsidR="00E86816" w:rsidRDefault="00E86816" w:rsidP="009D7D36">
            <w:pPr>
              <w:jc w:val="center"/>
              <w:rPr>
                <w:rFonts w:ascii="Calibri" w:hAnsi="Calibri"/>
                <w:sz w:val="22"/>
                <w:szCs w:val="22"/>
              </w:rPr>
            </w:pPr>
            <w:r>
              <w:rPr>
                <w:rFonts w:ascii="Calibri" w:hAnsi="Calibri"/>
                <w:sz w:val="22"/>
                <w:szCs w:val="22"/>
              </w:rPr>
              <w:t>20</w:t>
            </w:r>
            <w:r w:rsidRPr="008A4BB4">
              <w:rPr>
                <w:rFonts w:ascii="Calibri" w:hAnsi="Calibri"/>
                <w:sz w:val="22"/>
                <w:szCs w:val="22"/>
              </w:rPr>
              <w:t>. februar</w:t>
            </w:r>
            <w:r>
              <w:rPr>
                <w:rFonts w:ascii="Calibri" w:hAnsi="Calibri"/>
                <w:sz w:val="22"/>
                <w:szCs w:val="22"/>
              </w:rPr>
              <w:t xml:space="preserve"> </w:t>
            </w:r>
          </w:p>
          <w:p w:rsidR="00E86816" w:rsidRPr="003456FB" w:rsidRDefault="00E86816" w:rsidP="009D7D36">
            <w:pPr>
              <w:jc w:val="center"/>
              <w:rPr>
                <w:rFonts w:ascii="Calibri" w:hAnsi="Calibri"/>
                <w:i/>
                <w:color w:val="800080"/>
              </w:rPr>
            </w:pPr>
            <w:r w:rsidRPr="003456FB">
              <w:rPr>
                <w:rFonts w:ascii="Calibri" w:hAnsi="Calibri"/>
                <w:i/>
                <w:color w:val="800080"/>
                <w:sz w:val="22"/>
                <w:szCs w:val="22"/>
              </w:rPr>
              <w:t>prvi postni petek</w:t>
            </w:r>
          </w:p>
        </w:tc>
        <w:tc>
          <w:tcPr>
            <w:tcW w:w="764" w:type="dxa"/>
          </w:tcPr>
          <w:p w:rsidR="00E86816" w:rsidRDefault="00E86816" w:rsidP="009D7D36">
            <w:pPr>
              <w:jc w:val="right"/>
              <w:rPr>
                <w:rFonts w:ascii="Calibri" w:hAnsi="Calibri"/>
                <w:sz w:val="22"/>
                <w:szCs w:val="22"/>
              </w:rPr>
            </w:pPr>
            <w:r>
              <w:rPr>
                <w:rFonts w:ascii="Calibri" w:hAnsi="Calibri"/>
                <w:sz w:val="22"/>
                <w:szCs w:val="22"/>
              </w:rPr>
              <w:t>9.00</w:t>
            </w:r>
          </w:p>
          <w:p w:rsidR="00E86816" w:rsidRPr="008A4BB4" w:rsidRDefault="00E86816" w:rsidP="009D7D36">
            <w:pPr>
              <w:jc w:val="right"/>
              <w:rPr>
                <w:rFonts w:ascii="Calibri" w:hAnsi="Calibri"/>
                <w:sz w:val="22"/>
                <w:szCs w:val="22"/>
              </w:rPr>
            </w:pPr>
            <w:r>
              <w:rPr>
                <w:rFonts w:ascii="Calibri" w:hAnsi="Calibri"/>
                <w:sz w:val="22"/>
                <w:szCs w:val="22"/>
              </w:rPr>
              <w:t>16</w:t>
            </w:r>
            <w:r w:rsidRPr="008A4BB4">
              <w:rPr>
                <w:rFonts w:ascii="Calibri" w:hAnsi="Calibri"/>
                <w:sz w:val="22"/>
                <w:szCs w:val="22"/>
              </w:rPr>
              <w:t>.</w:t>
            </w:r>
            <w:r>
              <w:rPr>
                <w:rFonts w:ascii="Calibri" w:hAnsi="Calibri"/>
                <w:sz w:val="22"/>
                <w:szCs w:val="22"/>
              </w:rPr>
              <w:t>0</w:t>
            </w:r>
            <w:r w:rsidRPr="008A4BB4">
              <w:rPr>
                <w:rFonts w:ascii="Calibri" w:hAnsi="Calibri"/>
                <w:sz w:val="22"/>
                <w:szCs w:val="22"/>
              </w:rPr>
              <w:t xml:space="preserve">0 </w:t>
            </w:r>
          </w:p>
          <w:p w:rsidR="00E86816" w:rsidRDefault="00E86816" w:rsidP="009D7D36">
            <w:pPr>
              <w:jc w:val="right"/>
              <w:rPr>
                <w:rFonts w:ascii="Calibri" w:hAnsi="Calibri"/>
                <w:sz w:val="22"/>
                <w:szCs w:val="22"/>
              </w:rPr>
            </w:pPr>
            <w:r>
              <w:rPr>
                <w:rFonts w:ascii="Calibri" w:hAnsi="Calibri"/>
                <w:sz w:val="22"/>
                <w:szCs w:val="22"/>
              </w:rPr>
              <w:t>18.00</w:t>
            </w:r>
          </w:p>
          <w:p w:rsidR="00E86816" w:rsidRPr="008A4BB4" w:rsidRDefault="00E86816" w:rsidP="009D7D36">
            <w:pPr>
              <w:jc w:val="right"/>
              <w:rPr>
                <w:rFonts w:ascii="Calibri" w:hAnsi="Calibri"/>
                <w:sz w:val="22"/>
                <w:szCs w:val="22"/>
              </w:rPr>
            </w:pPr>
            <w:r>
              <w:rPr>
                <w:rFonts w:ascii="Calibri" w:hAnsi="Calibri"/>
                <w:sz w:val="22"/>
                <w:szCs w:val="22"/>
              </w:rPr>
              <w:t>18.30</w:t>
            </w:r>
            <w:r w:rsidRPr="008A4BB4">
              <w:rPr>
                <w:rFonts w:ascii="Calibri" w:hAnsi="Calibri"/>
                <w:sz w:val="22"/>
                <w:szCs w:val="22"/>
              </w:rPr>
              <w:t xml:space="preserve">                                                                                       </w:t>
            </w:r>
            <w:r>
              <w:rPr>
                <w:rFonts w:ascii="Calibri" w:hAnsi="Calibri"/>
                <w:sz w:val="22"/>
                <w:szCs w:val="22"/>
              </w:rPr>
              <w:t xml:space="preserve">                       </w:t>
            </w:r>
          </w:p>
        </w:tc>
        <w:tc>
          <w:tcPr>
            <w:tcW w:w="8056" w:type="dxa"/>
          </w:tcPr>
          <w:p w:rsidR="00E86816" w:rsidRPr="00925719" w:rsidRDefault="00E86816" w:rsidP="00906B7F">
            <w:pPr>
              <w:rPr>
                <w:rFonts w:ascii="Calibri" w:hAnsi="Calibri"/>
                <w:sz w:val="22"/>
                <w:szCs w:val="22"/>
              </w:rPr>
            </w:pPr>
            <w:r>
              <w:rPr>
                <w:rFonts w:ascii="Calibri" w:hAnsi="Calibri"/>
                <w:b/>
                <w:sz w:val="22"/>
                <w:szCs w:val="22"/>
              </w:rPr>
              <w:t xml:space="preserve">SK - </w:t>
            </w:r>
            <w:r w:rsidRPr="00743B7B">
              <w:rPr>
                <w:rFonts w:ascii="Calibri" w:hAnsi="Calibri"/>
                <w:color w:val="800080"/>
                <w:sz w:val="22"/>
                <w:szCs w:val="22"/>
              </w:rPr>
              <w:t>Križev pot</w:t>
            </w:r>
            <w:r w:rsidRPr="00925719">
              <w:rPr>
                <w:rFonts w:ascii="Calibri" w:hAnsi="Calibri"/>
                <w:sz w:val="22"/>
                <w:szCs w:val="22"/>
              </w:rPr>
              <w:t xml:space="preserve"> in maša PO NAMENU</w:t>
            </w:r>
            <w:r>
              <w:rPr>
                <w:rFonts w:ascii="Calibri" w:hAnsi="Calibri"/>
                <w:sz w:val="22"/>
                <w:szCs w:val="22"/>
              </w:rPr>
              <w:t xml:space="preserve"> </w:t>
            </w:r>
            <w:r w:rsidRPr="00743B7B">
              <w:rPr>
                <w:rFonts w:ascii="Calibri" w:hAnsi="Calibri"/>
                <w:color w:val="800000"/>
                <w:sz w:val="22"/>
                <w:szCs w:val="22"/>
              </w:rPr>
              <w:t>(</w:t>
            </w:r>
            <w:r>
              <w:rPr>
                <w:rFonts w:ascii="Calibri" w:hAnsi="Calibri"/>
                <w:color w:val="800000"/>
                <w:sz w:val="22"/>
                <w:szCs w:val="22"/>
              </w:rPr>
              <w:t xml:space="preserve">v </w:t>
            </w:r>
            <w:r w:rsidRPr="00743B7B">
              <w:rPr>
                <w:rFonts w:ascii="Calibri" w:hAnsi="Calibri"/>
                <w:color w:val="800000"/>
                <w:sz w:val="22"/>
                <w:szCs w:val="22"/>
              </w:rPr>
              <w:t xml:space="preserve">postu </w:t>
            </w:r>
            <w:r>
              <w:rPr>
                <w:rFonts w:ascii="Calibri" w:hAnsi="Calibri"/>
                <w:color w:val="800000"/>
                <w:sz w:val="22"/>
                <w:szCs w:val="22"/>
              </w:rPr>
              <w:t xml:space="preserve">ob </w:t>
            </w:r>
            <w:r w:rsidRPr="00743B7B">
              <w:rPr>
                <w:rFonts w:ascii="Calibri" w:hAnsi="Calibri"/>
                <w:color w:val="800000"/>
                <w:sz w:val="22"/>
                <w:szCs w:val="22"/>
              </w:rPr>
              <w:t>petk</w:t>
            </w:r>
            <w:r>
              <w:rPr>
                <w:rFonts w:ascii="Calibri" w:hAnsi="Calibri"/>
                <w:color w:val="800000"/>
                <w:sz w:val="22"/>
                <w:szCs w:val="22"/>
              </w:rPr>
              <w:t>ih</w:t>
            </w:r>
            <w:r w:rsidRPr="00743B7B">
              <w:rPr>
                <w:rFonts w:ascii="Calibri" w:hAnsi="Calibri"/>
                <w:color w:val="800000"/>
                <w:sz w:val="22"/>
                <w:szCs w:val="22"/>
              </w:rPr>
              <w:t xml:space="preserve"> maše ob 9.00 pri Sv.Križu)</w:t>
            </w:r>
          </w:p>
          <w:p w:rsidR="00E86816" w:rsidRPr="005F241A" w:rsidRDefault="00E86816" w:rsidP="00906B7F">
            <w:pPr>
              <w:rPr>
                <w:rFonts w:ascii="Calibri" w:hAnsi="Calibri"/>
                <w:b/>
                <w:sz w:val="22"/>
                <w:szCs w:val="22"/>
              </w:rPr>
            </w:pPr>
            <w:r>
              <w:rPr>
                <w:rFonts w:ascii="Calibri" w:hAnsi="Calibri"/>
                <w:b/>
                <w:sz w:val="22"/>
                <w:szCs w:val="22"/>
              </w:rPr>
              <w:t>L</w:t>
            </w:r>
            <w:r w:rsidRPr="005F241A">
              <w:rPr>
                <w:rFonts w:ascii="Calibri" w:hAnsi="Calibri"/>
                <w:b/>
                <w:sz w:val="22"/>
                <w:szCs w:val="22"/>
              </w:rPr>
              <w:t xml:space="preserve"> –</w:t>
            </w:r>
            <w:r w:rsidRPr="005F241A">
              <w:rPr>
                <w:rFonts w:ascii="Calibri" w:hAnsi="Calibri"/>
                <w:sz w:val="22"/>
                <w:szCs w:val="22"/>
              </w:rPr>
              <w:t xml:space="preserve"> maša za +</w:t>
            </w:r>
            <w:r>
              <w:rPr>
                <w:rFonts w:ascii="Calibri" w:hAnsi="Calibri"/>
                <w:sz w:val="22"/>
                <w:szCs w:val="22"/>
              </w:rPr>
              <w:t xml:space="preserve"> PRIMOŽIČEVE STARŠE</w:t>
            </w:r>
            <w:r w:rsidRPr="005F241A">
              <w:rPr>
                <w:rFonts w:ascii="Calibri" w:hAnsi="Calibri"/>
                <w:sz w:val="22"/>
                <w:szCs w:val="22"/>
              </w:rPr>
              <w:t xml:space="preserve"> </w:t>
            </w:r>
            <w:r>
              <w:rPr>
                <w:rFonts w:ascii="Calibri" w:hAnsi="Calibri"/>
                <w:sz w:val="22"/>
                <w:szCs w:val="22"/>
              </w:rPr>
              <w:t xml:space="preserve"> </w:t>
            </w:r>
            <w:r w:rsidRPr="005F241A">
              <w:rPr>
                <w:rFonts w:ascii="Calibri" w:hAnsi="Calibri"/>
                <w:b/>
                <w:sz w:val="22"/>
                <w:szCs w:val="22"/>
              </w:rPr>
              <w:t xml:space="preserve"> </w:t>
            </w:r>
          </w:p>
          <w:p w:rsidR="00E86816" w:rsidRPr="00D45329" w:rsidRDefault="00E86816" w:rsidP="002B1519">
            <w:pPr>
              <w:rPr>
                <w:rFonts w:ascii="Calibri" w:hAnsi="Calibri" w:cs="MV Boli"/>
                <w:color w:val="800080"/>
                <w:sz w:val="22"/>
                <w:szCs w:val="22"/>
              </w:rPr>
            </w:pPr>
            <w:r w:rsidRPr="00D45329">
              <w:rPr>
                <w:rFonts w:ascii="Calibri" w:hAnsi="Calibri" w:cs="MV Boli"/>
                <w:b/>
                <w:color w:val="800080"/>
                <w:sz w:val="22"/>
                <w:szCs w:val="22"/>
              </w:rPr>
              <w:t xml:space="preserve">D – </w:t>
            </w:r>
            <w:r w:rsidRPr="00D45329">
              <w:rPr>
                <w:rFonts w:ascii="Calibri" w:hAnsi="Calibri" w:cs="MV Boli"/>
                <w:color w:val="800080"/>
                <w:sz w:val="22"/>
                <w:szCs w:val="22"/>
              </w:rPr>
              <w:t xml:space="preserve">molitev križevega pota </w:t>
            </w:r>
          </w:p>
          <w:p w:rsidR="00E86816" w:rsidRPr="008A4BB4" w:rsidRDefault="00E86816" w:rsidP="002B1519">
            <w:pPr>
              <w:rPr>
                <w:rFonts w:ascii="Calibri" w:hAnsi="Calibri"/>
                <w:b/>
                <w:sz w:val="22"/>
                <w:szCs w:val="22"/>
              </w:rPr>
            </w:pPr>
            <w:r>
              <w:rPr>
                <w:rFonts w:ascii="Calibri" w:hAnsi="Calibri" w:cs="MV Boli"/>
                <w:b/>
                <w:sz w:val="22"/>
                <w:szCs w:val="22"/>
              </w:rPr>
              <w:t xml:space="preserve">D – </w:t>
            </w:r>
            <w:r w:rsidRPr="00A25C68">
              <w:rPr>
                <w:rFonts w:ascii="Calibri" w:hAnsi="Calibri" w:cs="MV Boli"/>
                <w:sz w:val="22"/>
                <w:szCs w:val="22"/>
              </w:rPr>
              <w:t xml:space="preserve">maša za </w:t>
            </w:r>
            <w:r>
              <w:rPr>
                <w:rFonts w:ascii="Calibri" w:hAnsi="Calibri" w:cs="MV Boli"/>
                <w:sz w:val="22"/>
                <w:szCs w:val="22"/>
              </w:rPr>
              <w:t xml:space="preserve"> + ALEŠ-a in MARIJO KRIVC in sina JOŽE- ta /</w:t>
            </w:r>
            <w:r w:rsidRPr="00D45329">
              <w:rPr>
                <w:rFonts w:ascii="Calibri" w:hAnsi="Calibri" w:cs="MV Boli"/>
                <w:sz w:val="18"/>
                <w:szCs w:val="18"/>
              </w:rPr>
              <w:t>10.min.molitev pred Najsvetejšim/</w:t>
            </w:r>
          </w:p>
        </w:tc>
      </w:tr>
      <w:tr w:rsidR="00E86816" w:rsidTr="009B1261">
        <w:trPr>
          <w:trHeight w:val="741"/>
        </w:trPr>
        <w:tc>
          <w:tcPr>
            <w:tcW w:w="1980" w:type="dxa"/>
          </w:tcPr>
          <w:p w:rsidR="00E86816" w:rsidRPr="008A4BB4" w:rsidRDefault="00E86816" w:rsidP="009D7D36">
            <w:pPr>
              <w:jc w:val="center"/>
              <w:rPr>
                <w:rFonts w:ascii="Calibri" w:hAnsi="Calibri"/>
                <w:sz w:val="22"/>
                <w:szCs w:val="22"/>
              </w:rPr>
            </w:pPr>
            <w:r w:rsidRPr="008A4BB4">
              <w:rPr>
                <w:rFonts w:ascii="Calibri" w:hAnsi="Calibri"/>
                <w:sz w:val="22"/>
                <w:szCs w:val="22"/>
              </w:rPr>
              <w:t>Sobota</w:t>
            </w:r>
          </w:p>
          <w:p w:rsidR="00E86816" w:rsidRDefault="00E86816" w:rsidP="009D7D36">
            <w:pPr>
              <w:jc w:val="center"/>
              <w:rPr>
                <w:rFonts w:ascii="Calibri" w:hAnsi="Calibri"/>
                <w:sz w:val="22"/>
                <w:szCs w:val="22"/>
              </w:rPr>
            </w:pPr>
            <w:r>
              <w:rPr>
                <w:rFonts w:ascii="Calibri" w:hAnsi="Calibri"/>
                <w:sz w:val="22"/>
                <w:szCs w:val="22"/>
              </w:rPr>
              <w:t>21</w:t>
            </w:r>
            <w:r w:rsidRPr="008A4BB4">
              <w:rPr>
                <w:rFonts w:ascii="Calibri" w:hAnsi="Calibri"/>
                <w:sz w:val="22"/>
                <w:szCs w:val="22"/>
              </w:rPr>
              <w:t>. februar</w:t>
            </w:r>
            <w:r>
              <w:rPr>
                <w:rFonts w:ascii="Calibri" w:hAnsi="Calibri"/>
                <w:sz w:val="22"/>
                <w:szCs w:val="22"/>
              </w:rPr>
              <w:t xml:space="preserve">  </w:t>
            </w:r>
          </w:p>
          <w:p w:rsidR="00E86816" w:rsidRPr="00E415BB" w:rsidRDefault="00E86816" w:rsidP="009D7D36">
            <w:pPr>
              <w:jc w:val="center"/>
              <w:rPr>
                <w:rFonts w:ascii="Calibri" w:hAnsi="Calibri"/>
                <w:i/>
                <w:color w:val="FF0000"/>
                <w:sz w:val="22"/>
                <w:szCs w:val="22"/>
              </w:rPr>
            </w:pPr>
            <w:r>
              <w:rPr>
                <w:rFonts w:ascii="Calibri" w:hAnsi="Calibri"/>
                <w:i/>
              </w:rPr>
              <w:t xml:space="preserve"> </w:t>
            </w:r>
          </w:p>
        </w:tc>
        <w:tc>
          <w:tcPr>
            <w:tcW w:w="764" w:type="dxa"/>
          </w:tcPr>
          <w:p w:rsidR="00E86816" w:rsidRDefault="00E86816" w:rsidP="009D7D36">
            <w:pPr>
              <w:jc w:val="right"/>
              <w:rPr>
                <w:rFonts w:ascii="Calibri" w:hAnsi="Calibri"/>
                <w:sz w:val="22"/>
                <w:szCs w:val="22"/>
              </w:rPr>
            </w:pPr>
            <w:r>
              <w:rPr>
                <w:rFonts w:ascii="Calibri" w:hAnsi="Calibri"/>
                <w:sz w:val="22"/>
                <w:szCs w:val="22"/>
              </w:rPr>
              <w:t xml:space="preserve"> </w:t>
            </w:r>
          </w:p>
          <w:p w:rsidR="00E86816" w:rsidRPr="008A4BB4" w:rsidRDefault="00E86816" w:rsidP="009D7D36">
            <w:pPr>
              <w:jc w:val="right"/>
              <w:rPr>
                <w:rFonts w:ascii="Calibri" w:hAnsi="Calibri"/>
                <w:sz w:val="22"/>
                <w:szCs w:val="22"/>
              </w:rPr>
            </w:pPr>
            <w:r w:rsidRPr="008A4BB4">
              <w:rPr>
                <w:rFonts w:ascii="Calibri" w:hAnsi="Calibri"/>
                <w:sz w:val="22"/>
                <w:szCs w:val="22"/>
              </w:rPr>
              <w:t>17.30</w:t>
            </w:r>
          </w:p>
          <w:p w:rsidR="00E86816" w:rsidRDefault="00E86816" w:rsidP="009D7D36">
            <w:pPr>
              <w:jc w:val="right"/>
              <w:rPr>
                <w:rFonts w:ascii="Calibri" w:hAnsi="Calibri"/>
                <w:sz w:val="22"/>
                <w:szCs w:val="22"/>
              </w:rPr>
            </w:pPr>
            <w:r>
              <w:rPr>
                <w:rFonts w:ascii="Calibri" w:hAnsi="Calibri"/>
                <w:sz w:val="22"/>
                <w:szCs w:val="22"/>
              </w:rPr>
              <w:t>18.10</w:t>
            </w:r>
          </w:p>
          <w:p w:rsidR="00E86816" w:rsidRPr="008A4BB4" w:rsidRDefault="00E86816" w:rsidP="009D7D36">
            <w:pPr>
              <w:jc w:val="right"/>
              <w:rPr>
                <w:rFonts w:ascii="Calibri" w:hAnsi="Calibri"/>
                <w:sz w:val="22"/>
                <w:szCs w:val="22"/>
              </w:rPr>
            </w:pPr>
            <w:r w:rsidRPr="008A4BB4">
              <w:rPr>
                <w:rFonts w:ascii="Calibri" w:hAnsi="Calibri"/>
                <w:sz w:val="22"/>
                <w:szCs w:val="22"/>
              </w:rPr>
              <w:t>18.30</w:t>
            </w:r>
          </w:p>
        </w:tc>
        <w:tc>
          <w:tcPr>
            <w:tcW w:w="8056" w:type="dxa"/>
          </w:tcPr>
          <w:p w:rsidR="00E86816" w:rsidRPr="00925719" w:rsidRDefault="00E86816" w:rsidP="00906B7F">
            <w:pPr>
              <w:rPr>
                <w:rFonts w:ascii="Calibri" w:hAnsi="Calibri"/>
                <w:b/>
              </w:rPr>
            </w:pPr>
            <w:r>
              <w:rPr>
                <w:rFonts w:ascii="Calibri" w:hAnsi="Calibri"/>
                <w:b/>
              </w:rPr>
              <w:t xml:space="preserve"> Verouka ni, ker so počitnice – ob 11.00  krstno slavje v Dravogradu</w:t>
            </w:r>
          </w:p>
          <w:p w:rsidR="00E86816" w:rsidRPr="008A3E82" w:rsidRDefault="00E86816" w:rsidP="00906B7F">
            <w:pPr>
              <w:rPr>
                <w:rFonts w:ascii="Calibri" w:hAnsi="Calibri" w:cs="MV Boli"/>
                <w:b/>
                <w:sz w:val="22"/>
                <w:szCs w:val="22"/>
              </w:rPr>
            </w:pPr>
            <w:r w:rsidRPr="008A3E82">
              <w:rPr>
                <w:rFonts w:ascii="Calibri" w:hAnsi="Calibri"/>
                <w:b/>
                <w:sz w:val="22"/>
                <w:szCs w:val="22"/>
              </w:rPr>
              <w:t>Č –</w:t>
            </w:r>
            <w:r w:rsidRPr="008A3E82">
              <w:rPr>
                <w:rFonts w:ascii="Calibri" w:hAnsi="Calibri"/>
                <w:sz w:val="22"/>
                <w:szCs w:val="22"/>
              </w:rPr>
              <w:t xml:space="preserve"> maša za + </w:t>
            </w:r>
            <w:r>
              <w:rPr>
                <w:rFonts w:ascii="Calibri" w:hAnsi="Calibri"/>
                <w:sz w:val="22"/>
                <w:szCs w:val="22"/>
              </w:rPr>
              <w:t xml:space="preserve">TONČKO ČEVNIK - osmina </w:t>
            </w:r>
          </w:p>
          <w:p w:rsidR="00E86816" w:rsidRPr="00D45329" w:rsidRDefault="00E86816" w:rsidP="001E1BE5">
            <w:pPr>
              <w:rPr>
                <w:rFonts w:ascii="Calibri" w:hAnsi="Calibri" w:cs="MV Boli"/>
                <w:b/>
                <w:color w:val="800080"/>
                <w:sz w:val="22"/>
                <w:szCs w:val="22"/>
              </w:rPr>
            </w:pPr>
            <w:r w:rsidRPr="00D45329">
              <w:rPr>
                <w:rFonts w:ascii="Calibri" w:hAnsi="Calibri" w:cs="MV Boli"/>
                <w:b/>
                <w:color w:val="800080"/>
                <w:sz w:val="22"/>
                <w:szCs w:val="22"/>
              </w:rPr>
              <w:t>D –  molitev križevega pota – pripravijo člani ŽPS</w:t>
            </w:r>
          </w:p>
          <w:p w:rsidR="00E86816" w:rsidRPr="008A4BB4" w:rsidRDefault="00E86816" w:rsidP="001E1BE5">
            <w:pPr>
              <w:rPr>
                <w:rFonts w:ascii="Calibri" w:hAnsi="Calibri"/>
                <w:sz w:val="22"/>
                <w:szCs w:val="22"/>
              </w:rPr>
            </w:pPr>
            <w:r>
              <w:rPr>
                <w:rFonts w:ascii="Calibri" w:hAnsi="Calibri" w:cs="MV Boli"/>
                <w:b/>
                <w:sz w:val="22"/>
                <w:szCs w:val="22"/>
              </w:rPr>
              <w:t xml:space="preserve">D – nedeljska večerna </w:t>
            </w:r>
            <w:r w:rsidRPr="00A25C68">
              <w:rPr>
                <w:rFonts w:ascii="Calibri" w:hAnsi="Calibri" w:cs="MV Boli"/>
                <w:sz w:val="22"/>
                <w:szCs w:val="22"/>
              </w:rPr>
              <w:t xml:space="preserve">maša za + </w:t>
            </w:r>
            <w:r>
              <w:rPr>
                <w:rFonts w:ascii="Calibri" w:hAnsi="Calibri" w:cs="MV Boli"/>
                <w:sz w:val="22"/>
                <w:szCs w:val="22"/>
              </w:rPr>
              <w:t xml:space="preserve">starše PERGOVNIK </w:t>
            </w:r>
          </w:p>
        </w:tc>
      </w:tr>
      <w:tr w:rsidR="00E86816" w:rsidTr="00AD3D31">
        <w:trPr>
          <w:trHeight w:val="1809"/>
        </w:trPr>
        <w:tc>
          <w:tcPr>
            <w:tcW w:w="1980" w:type="dxa"/>
          </w:tcPr>
          <w:p w:rsidR="00E86816" w:rsidRDefault="00E86816" w:rsidP="009D7D36">
            <w:pPr>
              <w:jc w:val="center"/>
              <w:rPr>
                <w:rFonts w:ascii="Calibri" w:hAnsi="Calibri" w:cs="MV Boli"/>
                <w:b/>
                <w:color w:val="000080"/>
                <w:sz w:val="22"/>
                <w:szCs w:val="22"/>
              </w:rPr>
            </w:pPr>
          </w:p>
          <w:p w:rsidR="00E86816" w:rsidRPr="00022620" w:rsidRDefault="00E86816" w:rsidP="009D7D36">
            <w:pPr>
              <w:jc w:val="center"/>
              <w:rPr>
                <w:rFonts w:ascii="Calibri" w:hAnsi="Calibri" w:cs="MV Boli"/>
                <w:b/>
                <w:color w:val="800080"/>
                <w:sz w:val="28"/>
                <w:szCs w:val="22"/>
              </w:rPr>
            </w:pPr>
            <w:r w:rsidRPr="00022620">
              <w:rPr>
                <w:rFonts w:ascii="Calibri" w:hAnsi="Calibri" w:cs="MV Boli"/>
                <w:b/>
                <w:color w:val="800080"/>
                <w:sz w:val="28"/>
                <w:szCs w:val="22"/>
              </w:rPr>
              <w:t xml:space="preserve">PRVA </w:t>
            </w:r>
          </w:p>
          <w:p w:rsidR="00E86816" w:rsidRPr="00022620" w:rsidRDefault="00E86816" w:rsidP="009D7D36">
            <w:pPr>
              <w:jc w:val="center"/>
              <w:rPr>
                <w:rFonts w:ascii="Calibri" w:hAnsi="Calibri" w:cs="MV Boli"/>
                <w:b/>
                <w:color w:val="800080"/>
                <w:sz w:val="28"/>
                <w:szCs w:val="22"/>
              </w:rPr>
            </w:pPr>
            <w:r w:rsidRPr="00022620">
              <w:rPr>
                <w:rFonts w:ascii="Calibri" w:hAnsi="Calibri" w:cs="MV Boli"/>
                <w:b/>
                <w:color w:val="800080"/>
                <w:sz w:val="28"/>
                <w:szCs w:val="22"/>
              </w:rPr>
              <w:t xml:space="preserve">POSTNA </w:t>
            </w:r>
          </w:p>
          <w:p w:rsidR="00E86816" w:rsidRPr="00022620" w:rsidRDefault="00E86816" w:rsidP="009D7D36">
            <w:pPr>
              <w:jc w:val="center"/>
              <w:rPr>
                <w:rFonts w:ascii="Calibri" w:hAnsi="Calibri" w:cs="MV Boli"/>
                <w:color w:val="800080"/>
                <w:sz w:val="28"/>
                <w:szCs w:val="8"/>
              </w:rPr>
            </w:pPr>
            <w:r w:rsidRPr="00022620">
              <w:rPr>
                <w:rFonts w:ascii="Calibri" w:hAnsi="Calibri" w:cs="MV Boli"/>
                <w:b/>
                <w:color w:val="800080"/>
                <w:sz w:val="28"/>
                <w:szCs w:val="22"/>
              </w:rPr>
              <w:t>NEDELJA</w:t>
            </w:r>
          </w:p>
          <w:p w:rsidR="00E86816" w:rsidRDefault="00E86816" w:rsidP="009D7D36">
            <w:pPr>
              <w:jc w:val="center"/>
              <w:rPr>
                <w:rFonts w:ascii="Calibri" w:hAnsi="Calibri" w:cs="MV Boli"/>
                <w:sz w:val="22"/>
                <w:szCs w:val="22"/>
              </w:rPr>
            </w:pPr>
          </w:p>
          <w:p w:rsidR="00E86816" w:rsidRDefault="00E86816" w:rsidP="009D7D36">
            <w:pPr>
              <w:jc w:val="center"/>
              <w:rPr>
                <w:rFonts w:ascii="Calibri" w:hAnsi="Calibri" w:cs="MV Boli"/>
                <w:sz w:val="22"/>
                <w:szCs w:val="22"/>
              </w:rPr>
            </w:pPr>
            <w:r>
              <w:rPr>
                <w:rFonts w:ascii="Calibri" w:hAnsi="Calibri" w:cs="MV Boli"/>
                <w:sz w:val="22"/>
                <w:szCs w:val="22"/>
              </w:rPr>
              <w:t>22</w:t>
            </w:r>
            <w:r w:rsidRPr="008A4BB4">
              <w:rPr>
                <w:rFonts w:ascii="Calibri" w:hAnsi="Calibri" w:cs="MV Boli"/>
                <w:sz w:val="22"/>
                <w:szCs w:val="22"/>
              </w:rPr>
              <w:t>.</w:t>
            </w:r>
            <w:r>
              <w:rPr>
                <w:rFonts w:ascii="Calibri" w:hAnsi="Calibri" w:cs="MV Boli"/>
                <w:sz w:val="22"/>
                <w:szCs w:val="22"/>
              </w:rPr>
              <w:t xml:space="preserve"> </w:t>
            </w:r>
            <w:r w:rsidRPr="008A4BB4">
              <w:rPr>
                <w:rFonts w:ascii="Calibri" w:hAnsi="Calibri" w:cs="MV Boli"/>
                <w:sz w:val="22"/>
                <w:szCs w:val="22"/>
              </w:rPr>
              <w:t>februar 2015</w:t>
            </w:r>
          </w:p>
          <w:p w:rsidR="00E86816" w:rsidRDefault="00E86816" w:rsidP="009D7D36">
            <w:pPr>
              <w:jc w:val="center"/>
              <w:rPr>
                <w:rFonts w:ascii="Calibri" w:hAnsi="Calibri" w:cs="MV Boli"/>
                <w:i/>
              </w:rPr>
            </w:pPr>
            <w:r>
              <w:rPr>
                <w:rFonts w:ascii="Calibri" w:hAnsi="Calibri" w:cs="MV Boli"/>
                <w:i/>
              </w:rPr>
              <w:t xml:space="preserve"> </w:t>
            </w:r>
          </w:p>
          <w:p w:rsidR="00E86816" w:rsidRPr="00791551" w:rsidRDefault="00E86816" w:rsidP="009D7D36">
            <w:pPr>
              <w:jc w:val="center"/>
              <w:rPr>
                <w:rFonts w:ascii="Magneto" w:hAnsi="Magneto"/>
                <w:i/>
                <w:color w:val="000080"/>
              </w:rPr>
            </w:pPr>
          </w:p>
        </w:tc>
        <w:tc>
          <w:tcPr>
            <w:tcW w:w="764" w:type="dxa"/>
          </w:tcPr>
          <w:p w:rsidR="00E86816" w:rsidRPr="008A4BB4" w:rsidRDefault="00E86816" w:rsidP="009D7D36">
            <w:pPr>
              <w:jc w:val="right"/>
              <w:rPr>
                <w:rFonts w:ascii="Calibri" w:hAnsi="Calibri"/>
                <w:sz w:val="22"/>
                <w:szCs w:val="22"/>
              </w:rPr>
            </w:pPr>
            <w:r w:rsidRPr="008A4BB4">
              <w:rPr>
                <w:rFonts w:ascii="Calibri" w:hAnsi="Calibri"/>
                <w:sz w:val="22"/>
                <w:szCs w:val="22"/>
              </w:rPr>
              <w:t>8.00</w:t>
            </w:r>
          </w:p>
          <w:p w:rsidR="00E86816" w:rsidRPr="008A4BB4" w:rsidRDefault="00E86816" w:rsidP="009D7D36">
            <w:pPr>
              <w:jc w:val="right"/>
              <w:rPr>
                <w:rFonts w:ascii="Calibri" w:hAnsi="Calibri"/>
                <w:sz w:val="22"/>
                <w:szCs w:val="22"/>
              </w:rPr>
            </w:pPr>
            <w:r w:rsidRPr="008A4BB4">
              <w:rPr>
                <w:rFonts w:ascii="Calibri" w:hAnsi="Calibri"/>
                <w:sz w:val="22"/>
                <w:szCs w:val="22"/>
              </w:rPr>
              <w:t xml:space="preserve">8.00  </w:t>
            </w:r>
          </w:p>
          <w:p w:rsidR="00E86816" w:rsidRPr="008A4BB4" w:rsidRDefault="00E86816" w:rsidP="009D7D36">
            <w:pPr>
              <w:jc w:val="right"/>
              <w:rPr>
                <w:rFonts w:ascii="Calibri" w:hAnsi="Calibri"/>
                <w:sz w:val="22"/>
                <w:szCs w:val="22"/>
              </w:rPr>
            </w:pPr>
            <w:r w:rsidRPr="008A4BB4">
              <w:rPr>
                <w:rFonts w:ascii="Calibri" w:hAnsi="Calibri"/>
                <w:sz w:val="22"/>
                <w:szCs w:val="22"/>
              </w:rPr>
              <w:t>9.30</w:t>
            </w:r>
          </w:p>
          <w:p w:rsidR="00E86816" w:rsidRDefault="00E86816" w:rsidP="009D7D36">
            <w:pPr>
              <w:jc w:val="right"/>
              <w:rPr>
                <w:rFonts w:ascii="Calibri" w:hAnsi="Calibri"/>
                <w:sz w:val="22"/>
                <w:szCs w:val="22"/>
              </w:rPr>
            </w:pPr>
          </w:p>
          <w:p w:rsidR="00E86816" w:rsidRPr="008A4BB4" w:rsidRDefault="00E86816" w:rsidP="009D7D36">
            <w:pPr>
              <w:jc w:val="right"/>
              <w:rPr>
                <w:rFonts w:ascii="Calibri" w:hAnsi="Calibri"/>
                <w:sz w:val="22"/>
                <w:szCs w:val="22"/>
              </w:rPr>
            </w:pPr>
            <w:r w:rsidRPr="008A4BB4">
              <w:rPr>
                <w:rFonts w:ascii="Calibri" w:hAnsi="Calibri"/>
                <w:sz w:val="22"/>
                <w:szCs w:val="22"/>
              </w:rPr>
              <w:t>9.30</w:t>
            </w:r>
          </w:p>
          <w:p w:rsidR="00E86816" w:rsidRDefault="00E86816" w:rsidP="009D7D36">
            <w:pPr>
              <w:jc w:val="right"/>
              <w:rPr>
                <w:rFonts w:ascii="Calibri" w:hAnsi="Calibri"/>
                <w:sz w:val="22"/>
                <w:szCs w:val="22"/>
              </w:rPr>
            </w:pPr>
            <w:r>
              <w:rPr>
                <w:rFonts w:ascii="Calibri" w:hAnsi="Calibri"/>
                <w:sz w:val="22"/>
                <w:szCs w:val="22"/>
              </w:rPr>
              <w:t>9.30</w:t>
            </w:r>
          </w:p>
          <w:p w:rsidR="00E86816" w:rsidRDefault="00E86816" w:rsidP="009D7D36">
            <w:pPr>
              <w:jc w:val="right"/>
              <w:rPr>
                <w:rFonts w:ascii="Calibri" w:hAnsi="Calibri"/>
                <w:sz w:val="22"/>
                <w:szCs w:val="22"/>
              </w:rPr>
            </w:pPr>
            <w:r w:rsidRPr="008A4BB4">
              <w:rPr>
                <w:rFonts w:ascii="Calibri" w:hAnsi="Calibri"/>
                <w:sz w:val="22"/>
                <w:szCs w:val="22"/>
              </w:rPr>
              <w:t>11.00</w:t>
            </w:r>
          </w:p>
          <w:p w:rsidR="00E86816" w:rsidRDefault="00E86816" w:rsidP="009D7D36">
            <w:pPr>
              <w:jc w:val="right"/>
              <w:rPr>
                <w:rFonts w:ascii="Calibri" w:hAnsi="Calibri"/>
                <w:sz w:val="22"/>
                <w:szCs w:val="22"/>
              </w:rPr>
            </w:pPr>
            <w:r>
              <w:rPr>
                <w:rFonts w:ascii="Calibri" w:hAnsi="Calibri"/>
                <w:sz w:val="22"/>
                <w:szCs w:val="22"/>
              </w:rPr>
              <w:t>11.00</w:t>
            </w:r>
          </w:p>
          <w:p w:rsidR="00E86816" w:rsidRPr="008A4BB4" w:rsidRDefault="00E86816" w:rsidP="009D7D36">
            <w:pPr>
              <w:jc w:val="right"/>
              <w:rPr>
                <w:rFonts w:ascii="Calibri" w:hAnsi="Calibri"/>
                <w:b/>
                <w:color w:val="800000"/>
                <w:sz w:val="22"/>
                <w:szCs w:val="22"/>
              </w:rPr>
            </w:pPr>
            <w:r>
              <w:rPr>
                <w:rFonts w:ascii="Calibri" w:hAnsi="Calibri"/>
                <w:sz w:val="22"/>
                <w:szCs w:val="22"/>
              </w:rPr>
              <w:t>11.00</w:t>
            </w:r>
          </w:p>
        </w:tc>
        <w:tc>
          <w:tcPr>
            <w:tcW w:w="8056" w:type="dxa"/>
          </w:tcPr>
          <w:p w:rsidR="00E86816" w:rsidRPr="008A3E82" w:rsidRDefault="00E86816" w:rsidP="008A3E82">
            <w:pPr>
              <w:rPr>
                <w:rFonts w:ascii="Calibri" w:hAnsi="Calibri" w:cs="Arial"/>
                <w:sz w:val="22"/>
                <w:szCs w:val="22"/>
              </w:rPr>
            </w:pPr>
            <w:r w:rsidRPr="008A4BB4">
              <w:rPr>
                <w:rFonts w:ascii="Calibri" w:hAnsi="Calibri" w:cs="MV Boli"/>
                <w:b/>
                <w:sz w:val="22"/>
                <w:szCs w:val="22"/>
              </w:rPr>
              <w:t>Č –</w:t>
            </w:r>
            <w:r w:rsidRPr="008A4BB4">
              <w:rPr>
                <w:rFonts w:ascii="Calibri" w:hAnsi="Calibri" w:cs="MV Boli"/>
                <w:sz w:val="22"/>
                <w:szCs w:val="22"/>
              </w:rPr>
              <w:t xml:space="preserve"> maša za </w:t>
            </w:r>
            <w:r w:rsidRPr="003B6706">
              <w:rPr>
                <w:rFonts w:ascii="Calibri" w:hAnsi="Calibri" w:cs="MV Boli"/>
                <w:sz w:val="22"/>
                <w:szCs w:val="22"/>
              </w:rPr>
              <w:t xml:space="preserve">+ </w:t>
            </w:r>
            <w:r>
              <w:rPr>
                <w:rFonts w:ascii="Calibri" w:hAnsi="Calibri" w:cs="MV Boli"/>
                <w:sz w:val="22"/>
                <w:szCs w:val="22"/>
              </w:rPr>
              <w:t>ANTONIJO VRHOVNIK</w:t>
            </w:r>
            <w:r>
              <w:rPr>
                <w:rFonts w:ascii="Calibri" w:hAnsi="Calibri" w:cs="Arial"/>
                <w:sz w:val="22"/>
                <w:szCs w:val="22"/>
              </w:rPr>
              <w:t xml:space="preserve"> </w:t>
            </w:r>
          </w:p>
          <w:p w:rsidR="00E86816" w:rsidRPr="008A4BB4" w:rsidRDefault="00E86816" w:rsidP="001E687A">
            <w:pPr>
              <w:rPr>
                <w:rFonts w:ascii="Calibri" w:hAnsi="Calibri" w:cs="MV Boli"/>
                <w:b/>
                <w:sz w:val="22"/>
                <w:szCs w:val="22"/>
              </w:rPr>
            </w:pPr>
            <w:r w:rsidRPr="008A4BB4">
              <w:rPr>
                <w:rFonts w:ascii="Calibri" w:hAnsi="Calibri" w:cs="MV Boli"/>
                <w:b/>
                <w:sz w:val="22"/>
                <w:szCs w:val="22"/>
              </w:rPr>
              <w:t xml:space="preserve">ŠT – </w:t>
            </w:r>
            <w:r w:rsidRPr="008A4BB4">
              <w:rPr>
                <w:rFonts w:ascii="Calibri" w:hAnsi="Calibri" w:cs="MV Boli"/>
                <w:sz w:val="22"/>
                <w:szCs w:val="22"/>
              </w:rPr>
              <w:t>maša za +</w:t>
            </w:r>
            <w:r>
              <w:rPr>
                <w:rFonts w:ascii="Calibri" w:hAnsi="Calibri" w:cs="MV Boli"/>
                <w:sz w:val="22"/>
                <w:szCs w:val="22"/>
              </w:rPr>
              <w:t xml:space="preserve"> KOTNIK IVAN-a  (</w:t>
            </w:r>
            <w:r w:rsidRPr="002D3299">
              <w:rPr>
                <w:rFonts w:ascii="Calibri" w:hAnsi="Calibri" w:cs="MV Boli"/>
                <w:sz w:val="18"/>
                <w:szCs w:val="18"/>
              </w:rPr>
              <w:t>pred mašo križev pot</w:t>
            </w:r>
            <w:r>
              <w:rPr>
                <w:rFonts w:ascii="Calibri" w:hAnsi="Calibri" w:cs="MV Boli"/>
                <w:sz w:val="18"/>
                <w:szCs w:val="18"/>
              </w:rPr>
              <w:t>)</w:t>
            </w:r>
          </w:p>
          <w:p w:rsidR="00E86816" w:rsidRDefault="00E86816" w:rsidP="001E687A">
            <w:pPr>
              <w:rPr>
                <w:rFonts w:ascii="Calibri" w:hAnsi="Calibri" w:cs="MV Boli"/>
                <w:sz w:val="22"/>
                <w:szCs w:val="22"/>
              </w:rPr>
            </w:pPr>
            <w:r w:rsidRPr="008A4BB4">
              <w:rPr>
                <w:rFonts w:ascii="Calibri" w:hAnsi="Calibri" w:cs="MV Boli"/>
                <w:b/>
                <w:sz w:val="22"/>
                <w:szCs w:val="22"/>
              </w:rPr>
              <w:t xml:space="preserve">ŠP – </w:t>
            </w:r>
            <w:r w:rsidRPr="008A4BB4">
              <w:rPr>
                <w:rFonts w:ascii="Calibri" w:hAnsi="Calibri" w:cs="MV Boli"/>
                <w:sz w:val="22"/>
                <w:szCs w:val="22"/>
              </w:rPr>
              <w:t>maša za</w:t>
            </w:r>
            <w:r>
              <w:rPr>
                <w:rFonts w:ascii="Calibri" w:hAnsi="Calibri" w:cs="MV Boli"/>
                <w:sz w:val="22"/>
                <w:szCs w:val="22"/>
              </w:rPr>
              <w:t>: I.namen: za + MARIJO BERDNIK</w:t>
            </w:r>
          </w:p>
          <w:p w:rsidR="00E86816" w:rsidRPr="008A4BB4" w:rsidRDefault="00E86816" w:rsidP="001E687A">
            <w:pPr>
              <w:rPr>
                <w:rFonts w:ascii="Calibri" w:hAnsi="Calibri" w:cs="MV Boli"/>
                <w:sz w:val="22"/>
                <w:szCs w:val="22"/>
              </w:rPr>
            </w:pPr>
            <w:r>
              <w:rPr>
                <w:rFonts w:ascii="Calibri" w:hAnsi="Calibri" w:cs="MV Boli"/>
                <w:sz w:val="22"/>
                <w:szCs w:val="22"/>
              </w:rPr>
              <w:t xml:space="preserve">                         II.namen: za + VALERIJO GNAMUŠ – 6.obl. – R (</w:t>
            </w:r>
            <w:r w:rsidRPr="002D3299">
              <w:rPr>
                <w:rFonts w:ascii="Calibri" w:hAnsi="Calibri" w:cs="MV Boli"/>
                <w:sz w:val="18"/>
                <w:szCs w:val="18"/>
              </w:rPr>
              <w:t>pred mašo križev pot</w:t>
            </w:r>
            <w:r>
              <w:rPr>
                <w:rFonts w:ascii="Calibri" w:hAnsi="Calibri" w:cs="MV Boli"/>
                <w:sz w:val="22"/>
                <w:szCs w:val="22"/>
              </w:rPr>
              <w:t xml:space="preserve">) </w:t>
            </w:r>
          </w:p>
          <w:p w:rsidR="00E86816" w:rsidRDefault="00E86816" w:rsidP="001E687A">
            <w:pPr>
              <w:rPr>
                <w:rFonts w:ascii="Calibri" w:hAnsi="Calibri" w:cs="MV Boli"/>
                <w:b/>
                <w:sz w:val="22"/>
                <w:szCs w:val="22"/>
              </w:rPr>
            </w:pPr>
            <w:r>
              <w:rPr>
                <w:rFonts w:ascii="Calibri" w:hAnsi="Calibri" w:cs="MV Boli"/>
                <w:b/>
                <w:sz w:val="22"/>
                <w:szCs w:val="22"/>
              </w:rPr>
              <w:t xml:space="preserve">SK – </w:t>
            </w:r>
            <w:r w:rsidRPr="00727600">
              <w:rPr>
                <w:rFonts w:ascii="Calibri" w:hAnsi="Calibri" w:cs="MV Boli"/>
                <w:sz w:val="22"/>
                <w:szCs w:val="22"/>
              </w:rPr>
              <w:t>maša za + ANICO TERNIK – 8.obl.</w:t>
            </w:r>
          </w:p>
          <w:p w:rsidR="00E86816" w:rsidRPr="008A4BB4" w:rsidRDefault="00E86816" w:rsidP="001E687A">
            <w:pPr>
              <w:rPr>
                <w:rFonts w:ascii="Calibri" w:hAnsi="Calibri" w:cs="MV Boli"/>
                <w:b/>
                <w:sz w:val="22"/>
                <w:szCs w:val="22"/>
              </w:rPr>
            </w:pPr>
            <w:r w:rsidRPr="008A4BB4">
              <w:rPr>
                <w:rFonts w:ascii="Calibri" w:hAnsi="Calibri" w:cs="MV Boli"/>
                <w:b/>
                <w:sz w:val="22"/>
                <w:szCs w:val="22"/>
              </w:rPr>
              <w:t>D –</w:t>
            </w:r>
            <w:r>
              <w:rPr>
                <w:rFonts w:ascii="Calibri" w:hAnsi="Calibri" w:cs="MV Boli"/>
                <w:b/>
                <w:sz w:val="22"/>
                <w:szCs w:val="22"/>
              </w:rPr>
              <w:t xml:space="preserve"> </w:t>
            </w:r>
            <w:r w:rsidRPr="00D71F45">
              <w:rPr>
                <w:rFonts w:ascii="Calibri" w:hAnsi="Calibri" w:cs="MV Boli"/>
                <w:b/>
                <w:color w:val="800080"/>
                <w:sz w:val="22"/>
                <w:szCs w:val="22"/>
              </w:rPr>
              <w:t>Križev pot</w:t>
            </w:r>
            <w:r>
              <w:rPr>
                <w:rFonts w:ascii="Calibri" w:hAnsi="Calibri" w:cs="MV Boli"/>
                <w:b/>
                <w:sz w:val="22"/>
                <w:szCs w:val="22"/>
              </w:rPr>
              <w:t xml:space="preserve"> – </w:t>
            </w:r>
            <w:r w:rsidRPr="00925719">
              <w:rPr>
                <w:rFonts w:ascii="Calibri" w:hAnsi="Calibri" w:cs="MV Boli"/>
                <w:sz w:val="22"/>
                <w:szCs w:val="22"/>
              </w:rPr>
              <w:t>(</w:t>
            </w:r>
            <w:r w:rsidRPr="00925719">
              <w:rPr>
                <w:rFonts w:ascii="Calibri" w:hAnsi="Calibri" w:cs="MV Boli"/>
              </w:rPr>
              <w:t>starši in otroci 6.razred</w:t>
            </w:r>
            <w:r w:rsidRPr="00925719">
              <w:rPr>
                <w:rFonts w:ascii="Calibri" w:hAnsi="Calibri" w:cs="MV Boli"/>
                <w:sz w:val="22"/>
                <w:szCs w:val="22"/>
              </w:rPr>
              <w:t>) nato maša</w:t>
            </w:r>
            <w:r w:rsidRPr="008A4BB4">
              <w:rPr>
                <w:rFonts w:ascii="Calibri" w:hAnsi="Calibri" w:cs="MV Boli"/>
                <w:sz w:val="22"/>
                <w:szCs w:val="22"/>
              </w:rPr>
              <w:t xml:space="preserve"> za </w:t>
            </w:r>
            <w:r>
              <w:rPr>
                <w:rFonts w:ascii="Calibri" w:hAnsi="Calibri" w:cs="MV Boli"/>
                <w:sz w:val="22"/>
                <w:szCs w:val="22"/>
              </w:rPr>
              <w:t xml:space="preserve">+ GREŠOVNIK STANKO-ta </w:t>
            </w:r>
          </w:p>
          <w:p w:rsidR="00E86816" w:rsidRPr="008A4BB4" w:rsidRDefault="00E86816" w:rsidP="00F30938">
            <w:pPr>
              <w:rPr>
                <w:rFonts w:ascii="Calibri" w:hAnsi="Calibri" w:cs="MV Boli"/>
                <w:b/>
                <w:sz w:val="22"/>
                <w:szCs w:val="22"/>
              </w:rPr>
            </w:pPr>
            <w:r w:rsidRPr="008A4BB4">
              <w:rPr>
                <w:rFonts w:ascii="Calibri" w:hAnsi="Calibri" w:cs="MV Boli"/>
                <w:b/>
                <w:sz w:val="22"/>
                <w:szCs w:val="22"/>
              </w:rPr>
              <w:t xml:space="preserve">L – </w:t>
            </w:r>
            <w:r w:rsidRPr="008A4BB4">
              <w:rPr>
                <w:rFonts w:ascii="Calibri" w:hAnsi="Calibri" w:cs="MV Boli"/>
                <w:sz w:val="22"/>
                <w:szCs w:val="22"/>
              </w:rPr>
              <w:t xml:space="preserve">maša za + </w:t>
            </w:r>
            <w:r>
              <w:rPr>
                <w:rFonts w:ascii="Calibri" w:hAnsi="Calibri"/>
                <w:sz w:val="22"/>
                <w:szCs w:val="22"/>
              </w:rPr>
              <w:t xml:space="preserve">ŠTEFKO RAVNIK – 10.obl.        </w:t>
            </w:r>
            <w:r>
              <w:rPr>
                <w:rFonts w:ascii="Calibri" w:hAnsi="Calibri"/>
                <w:b/>
                <w:i/>
                <w:color w:val="800000"/>
                <w:sz w:val="22"/>
                <w:szCs w:val="22"/>
              </w:rPr>
              <w:t xml:space="preserve"> </w:t>
            </w:r>
            <w:r w:rsidRPr="008A4BB4">
              <w:rPr>
                <w:rFonts w:ascii="Calibri" w:hAnsi="Calibri"/>
                <w:sz w:val="22"/>
                <w:szCs w:val="22"/>
              </w:rPr>
              <w:t xml:space="preserve"> </w:t>
            </w:r>
          </w:p>
          <w:p w:rsidR="00E86816" w:rsidRDefault="00E86816" w:rsidP="001E687A">
            <w:pPr>
              <w:rPr>
                <w:rFonts w:ascii="Calibri" w:hAnsi="Calibri"/>
                <w:b/>
                <w:sz w:val="22"/>
                <w:szCs w:val="22"/>
              </w:rPr>
            </w:pPr>
            <w:r>
              <w:rPr>
                <w:rFonts w:ascii="Calibri" w:hAnsi="Calibri"/>
                <w:b/>
                <w:sz w:val="22"/>
                <w:szCs w:val="22"/>
              </w:rPr>
              <w:t xml:space="preserve">O – </w:t>
            </w:r>
            <w:r w:rsidRPr="002D3299">
              <w:rPr>
                <w:rFonts w:ascii="Calibri" w:hAnsi="Calibri"/>
                <w:sz w:val="22"/>
                <w:szCs w:val="22"/>
              </w:rPr>
              <w:t>maša za + KUSTER JANEZ-a</w:t>
            </w:r>
            <w:r>
              <w:rPr>
                <w:rFonts w:ascii="Calibri" w:hAnsi="Calibri"/>
                <w:b/>
                <w:sz w:val="22"/>
                <w:szCs w:val="22"/>
              </w:rPr>
              <w:t xml:space="preserve"> (</w:t>
            </w:r>
            <w:r w:rsidRPr="002D3299">
              <w:rPr>
                <w:rFonts w:ascii="Calibri" w:hAnsi="Calibri"/>
                <w:b/>
                <w:sz w:val="18"/>
                <w:szCs w:val="18"/>
              </w:rPr>
              <w:t xml:space="preserve">med mašo krst </w:t>
            </w:r>
            <w:r>
              <w:rPr>
                <w:rFonts w:ascii="Calibri" w:hAnsi="Calibri"/>
                <w:b/>
                <w:sz w:val="18"/>
                <w:szCs w:val="18"/>
              </w:rPr>
              <w:t xml:space="preserve">Kuster </w:t>
            </w:r>
            <w:r w:rsidRPr="002D3299">
              <w:rPr>
                <w:rFonts w:ascii="Calibri" w:hAnsi="Calibri"/>
                <w:b/>
                <w:sz w:val="18"/>
                <w:szCs w:val="18"/>
              </w:rPr>
              <w:t>Jan</w:t>
            </w:r>
            <w:r>
              <w:rPr>
                <w:rFonts w:ascii="Calibri" w:hAnsi="Calibri"/>
                <w:b/>
                <w:sz w:val="22"/>
                <w:szCs w:val="22"/>
              </w:rPr>
              <w:t>)</w:t>
            </w:r>
          </w:p>
          <w:p w:rsidR="00E86816" w:rsidRPr="008A4BB4" w:rsidRDefault="00E86816" w:rsidP="001E687A">
            <w:pPr>
              <w:rPr>
                <w:rFonts w:ascii="Calibri" w:hAnsi="Calibri"/>
                <w:b/>
                <w:color w:val="800000"/>
                <w:sz w:val="22"/>
                <w:szCs w:val="22"/>
              </w:rPr>
            </w:pPr>
            <w:r>
              <w:rPr>
                <w:rFonts w:ascii="Calibri" w:hAnsi="Calibri"/>
                <w:b/>
                <w:sz w:val="22"/>
                <w:szCs w:val="22"/>
              </w:rPr>
              <w:t xml:space="preserve">SM  </w:t>
            </w:r>
            <w:r w:rsidRPr="008A4BB4">
              <w:rPr>
                <w:rFonts w:ascii="Calibri" w:hAnsi="Calibri"/>
                <w:b/>
                <w:sz w:val="22"/>
                <w:szCs w:val="22"/>
              </w:rPr>
              <w:t xml:space="preserve">– </w:t>
            </w:r>
            <w:r w:rsidRPr="008A4BB4">
              <w:rPr>
                <w:rFonts w:ascii="Calibri" w:hAnsi="Calibri"/>
                <w:sz w:val="22"/>
                <w:szCs w:val="22"/>
              </w:rPr>
              <w:t xml:space="preserve">maša </w:t>
            </w:r>
            <w:r>
              <w:rPr>
                <w:rFonts w:ascii="Calibri" w:hAnsi="Calibri"/>
                <w:sz w:val="22"/>
                <w:szCs w:val="22"/>
              </w:rPr>
              <w:t>za + ŠTEFANIJO GREŠOVNIK</w:t>
            </w:r>
          </w:p>
        </w:tc>
      </w:tr>
      <w:tr w:rsidR="00E86816" w:rsidTr="00AD3D31">
        <w:trPr>
          <w:trHeight w:val="479"/>
        </w:trPr>
        <w:tc>
          <w:tcPr>
            <w:tcW w:w="1980" w:type="dxa"/>
          </w:tcPr>
          <w:p w:rsidR="00E86816" w:rsidRPr="009D7D36" w:rsidRDefault="00E86816" w:rsidP="009D7D36">
            <w:pPr>
              <w:jc w:val="right"/>
              <w:rPr>
                <w:rFonts w:ascii="Calibri" w:hAnsi="Calibri"/>
                <w:color w:val="0000FF"/>
                <w:sz w:val="24"/>
                <w:szCs w:val="24"/>
              </w:rPr>
            </w:pPr>
            <w:r w:rsidRPr="009D7D36">
              <w:rPr>
                <w:rFonts w:ascii="Calibri" w:hAnsi="Calibri"/>
                <w:color w:val="0000FF"/>
                <w:sz w:val="24"/>
                <w:szCs w:val="24"/>
              </w:rPr>
              <w:t xml:space="preserve">  </w:t>
            </w:r>
          </w:p>
        </w:tc>
        <w:tc>
          <w:tcPr>
            <w:tcW w:w="764" w:type="dxa"/>
          </w:tcPr>
          <w:p w:rsidR="00E86816" w:rsidRPr="009D7D36" w:rsidRDefault="00E86816" w:rsidP="009D7D36">
            <w:pPr>
              <w:jc w:val="right"/>
              <w:rPr>
                <w:rFonts w:ascii="Calibri" w:hAnsi="Calibri"/>
                <w:color w:val="0000FF"/>
              </w:rPr>
            </w:pPr>
          </w:p>
          <w:p w:rsidR="00E86816" w:rsidRPr="009D7D36" w:rsidRDefault="00E86816" w:rsidP="009D7D36">
            <w:pPr>
              <w:jc w:val="right"/>
              <w:rPr>
                <w:rFonts w:ascii="Calibri" w:hAnsi="Calibri"/>
                <w:color w:val="0000FF"/>
              </w:rPr>
            </w:pPr>
            <w:r w:rsidRPr="009D7D36">
              <w:rPr>
                <w:rFonts w:ascii="Calibri" w:hAnsi="Calibri"/>
                <w:color w:val="0000FF"/>
              </w:rPr>
              <w:t xml:space="preserve"> </w:t>
            </w:r>
          </w:p>
        </w:tc>
        <w:tc>
          <w:tcPr>
            <w:tcW w:w="8056" w:type="dxa"/>
          </w:tcPr>
          <w:p w:rsidR="00E86816" w:rsidRPr="009D7D36" w:rsidRDefault="00E86816" w:rsidP="009D7D36">
            <w:pPr>
              <w:jc w:val="center"/>
              <w:rPr>
                <w:rFonts w:ascii="Book Antiqua" w:hAnsi="Book Antiqua"/>
                <w:b/>
                <w:sz w:val="22"/>
                <w:szCs w:val="22"/>
              </w:rPr>
            </w:pPr>
            <w:r w:rsidRPr="009D7D36">
              <w:rPr>
                <w:rFonts w:ascii="Calibri" w:hAnsi="Calibri"/>
                <w:b/>
                <w:iCs/>
                <w:color w:val="0000FF"/>
                <w:sz w:val="18"/>
                <w:szCs w:val="18"/>
              </w:rPr>
              <w:t xml:space="preserve"> </w:t>
            </w:r>
            <w:r w:rsidRPr="009D7D36">
              <w:rPr>
                <w:rFonts w:ascii="Book Antiqua" w:hAnsi="Book Antiqua"/>
                <w:b/>
                <w:sz w:val="22"/>
                <w:szCs w:val="22"/>
              </w:rPr>
              <w:t xml:space="preserve">Več o PZŽD najdete na naši spletni strani: </w:t>
            </w:r>
            <w:hyperlink r:id="rId6" w:history="1">
              <w:r w:rsidRPr="009D7D36">
                <w:rPr>
                  <w:rStyle w:val="Hyperlink"/>
                  <w:rFonts w:ascii="Book Antiqua" w:hAnsi="Book Antiqua"/>
                  <w:b/>
                  <w:sz w:val="22"/>
                  <w:szCs w:val="22"/>
                </w:rPr>
                <w:t>www.jagnje,si</w:t>
              </w:r>
            </w:hyperlink>
            <w:r w:rsidRPr="009D7D36">
              <w:rPr>
                <w:rFonts w:ascii="Book Antiqua" w:hAnsi="Book Antiqua"/>
                <w:b/>
                <w:sz w:val="22"/>
                <w:szCs w:val="22"/>
              </w:rPr>
              <w:t xml:space="preserve"> </w:t>
            </w:r>
          </w:p>
          <w:p w:rsidR="00E86816" w:rsidRPr="009D7D36" w:rsidRDefault="00E86816" w:rsidP="00F2547B">
            <w:pPr>
              <w:rPr>
                <w:rFonts w:ascii="Calibri" w:hAnsi="Calibri"/>
                <w:b/>
                <w:color w:val="0000FF"/>
                <w:sz w:val="18"/>
                <w:szCs w:val="18"/>
              </w:rPr>
            </w:pPr>
            <w:r w:rsidRPr="009D7D36">
              <w:rPr>
                <w:rFonts w:ascii="Book Antiqua" w:hAnsi="Book Antiqua"/>
                <w:sz w:val="22"/>
                <w:szCs w:val="22"/>
              </w:rPr>
              <w:t xml:space="preserve">Tel.: 02 85 83 285; ali 041 319 440 –Igor Glasenčnik, </w:t>
            </w:r>
            <w:hyperlink r:id="rId7" w:history="1">
              <w:r w:rsidRPr="009D7D36">
                <w:rPr>
                  <w:rStyle w:val="Hyperlink"/>
                  <w:rFonts w:ascii="Book Antiqua" w:hAnsi="Book Antiqua"/>
                  <w:sz w:val="22"/>
                  <w:szCs w:val="22"/>
                </w:rPr>
                <w:t>igor.g@rkc.si</w:t>
              </w:r>
            </w:hyperlink>
          </w:p>
        </w:tc>
      </w:tr>
    </w:tbl>
    <w:p w:rsidR="00E86816" w:rsidRPr="00CC4DF1" w:rsidRDefault="00E86816" w:rsidP="005B03E9">
      <w:pPr>
        <w:rPr>
          <w:rFonts w:ascii="Calibri" w:hAnsi="Calibri"/>
          <w:b/>
          <w:sz w:val="24"/>
        </w:rPr>
      </w:pPr>
      <w:r w:rsidRPr="00CC4DF1">
        <w:rPr>
          <w:rFonts w:ascii="Calibri" w:hAnsi="Calibri"/>
          <w:b/>
          <w:sz w:val="24"/>
        </w:rPr>
        <w:t xml:space="preserve"> V TEM TEDNU SO POČITNICE, ZATO TUDI NI VEROUKA.</w:t>
      </w:r>
      <w:r>
        <w:rPr>
          <w:rFonts w:ascii="Calibri" w:hAnsi="Calibri"/>
          <w:b/>
          <w:sz w:val="24"/>
        </w:rPr>
        <w:t xml:space="preserve"> Tudi v soboto 21.2.2015 ne.</w:t>
      </w:r>
    </w:p>
    <w:p w:rsidR="00E86816" w:rsidRDefault="00E86816" w:rsidP="005B03E9">
      <w:pPr>
        <w:rPr>
          <w:rFonts w:ascii="Calibri" w:hAnsi="Calibri"/>
          <w:b/>
          <w:sz w:val="22"/>
          <w:szCs w:val="22"/>
        </w:rPr>
      </w:pPr>
    </w:p>
    <w:p w:rsidR="00E86816" w:rsidRPr="006C0161" w:rsidRDefault="00E86816" w:rsidP="006C0161">
      <w:pPr>
        <w:jc w:val="center"/>
        <w:rPr>
          <w:rFonts w:ascii="Calibri" w:hAnsi="Calibri"/>
          <w:color w:val="800080"/>
          <w:sz w:val="28"/>
          <w:szCs w:val="28"/>
        </w:rPr>
      </w:pPr>
      <w:r w:rsidRPr="006C0161">
        <w:rPr>
          <w:rFonts w:ascii="Calibri" w:hAnsi="Calibri"/>
          <w:b/>
          <w:bCs/>
          <w:color w:val="800080"/>
          <w:sz w:val="28"/>
          <w:szCs w:val="28"/>
        </w:rPr>
        <w:t>POSTNI ČAS KLIČE VSE NAS ...</w:t>
      </w:r>
    </w:p>
    <w:p w:rsidR="00E86816" w:rsidRPr="006C0161" w:rsidRDefault="00E86816" w:rsidP="006C0161">
      <w:pPr>
        <w:jc w:val="both"/>
        <w:rPr>
          <w:rFonts w:ascii="Calibri" w:hAnsi="Calibri"/>
          <w:sz w:val="24"/>
          <w:szCs w:val="24"/>
        </w:rPr>
      </w:pPr>
      <w:r w:rsidRPr="006C0161">
        <w:rPr>
          <w:rFonts w:ascii="Calibri" w:hAnsi="Calibri"/>
          <w:sz w:val="24"/>
          <w:szCs w:val="24"/>
        </w:rPr>
        <w:t>Postni čas, ki se začenja s pepelnično sredo, nas vsako leto pripravlja na veliko noč. Naj bo to res čas milosti, duhovne poglobitve in dobrih del, ki jih bomo darovali za potrebe Cerkve in vsega sveta.</w:t>
      </w:r>
    </w:p>
    <w:p w:rsidR="00E86816" w:rsidRPr="00181D98" w:rsidRDefault="00E86816" w:rsidP="00181D98">
      <w:pPr>
        <w:jc w:val="center"/>
        <w:rPr>
          <w:rFonts w:ascii="Calibri" w:hAnsi="Calibri"/>
          <w:sz w:val="24"/>
          <w:szCs w:val="24"/>
          <w:u w:val="single"/>
        </w:rPr>
      </w:pPr>
      <w:r w:rsidRPr="00181D98">
        <w:rPr>
          <w:rFonts w:ascii="Calibri" w:hAnsi="Calibri"/>
          <w:sz w:val="24"/>
          <w:szCs w:val="24"/>
          <w:u w:val="single"/>
        </w:rPr>
        <w:t>Cerkev za postni čas določa tudi posebne oblike spokornosti.</w:t>
      </w:r>
    </w:p>
    <w:p w:rsidR="00E86816" w:rsidRPr="006C0161" w:rsidRDefault="00E86816" w:rsidP="006C0161">
      <w:pPr>
        <w:jc w:val="both"/>
        <w:rPr>
          <w:rFonts w:ascii="Calibri" w:hAnsi="Calibri"/>
          <w:sz w:val="24"/>
          <w:szCs w:val="24"/>
        </w:rPr>
      </w:pPr>
      <w:r w:rsidRPr="006C0161">
        <w:rPr>
          <w:rFonts w:ascii="Calibri" w:hAnsi="Calibri"/>
          <w:b/>
          <w:color w:val="800080"/>
          <w:sz w:val="24"/>
          <w:szCs w:val="24"/>
        </w:rPr>
        <w:t>STROGI POST</w:t>
      </w:r>
      <w:r w:rsidRPr="006C0161">
        <w:rPr>
          <w:rFonts w:ascii="Calibri" w:hAnsi="Calibri"/>
          <w:sz w:val="24"/>
          <w:szCs w:val="24"/>
        </w:rPr>
        <w:t xml:space="preserve"> je na </w:t>
      </w:r>
      <w:r w:rsidRPr="001F32C1">
        <w:rPr>
          <w:rFonts w:ascii="Calibri" w:hAnsi="Calibri"/>
          <w:sz w:val="24"/>
          <w:szCs w:val="24"/>
          <w:u w:val="single"/>
        </w:rPr>
        <w:t>pepelnično sredo</w:t>
      </w:r>
      <w:r w:rsidRPr="006C0161">
        <w:rPr>
          <w:rFonts w:ascii="Calibri" w:hAnsi="Calibri"/>
          <w:sz w:val="24"/>
          <w:szCs w:val="24"/>
        </w:rPr>
        <w:t xml:space="preserve"> (letos 18. 02.) in na </w:t>
      </w:r>
      <w:r w:rsidRPr="001F32C1">
        <w:rPr>
          <w:rFonts w:ascii="Calibri" w:hAnsi="Calibri"/>
          <w:sz w:val="24"/>
          <w:szCs w:val="24"/>
          <w:u w:val="single"/>
        </w:rPr>
        <w:t>veliki petek</w:t>
      </w:r>
      <w:r w:rsidRPr="006C0161">
        <w:rPr>
          <w:rFonts w:ascii="Calibri" w:hAnsi="Calibri"/>
          <w:sz w:val="24"/>
          <w:szCs w:val="24"/>
        </w:rPr>
        <w:t xml:space="preserve"> (letos 3. 4.). Ta dva dneva se le enkrat na dan do sitega najemo in se zdržimo mesnih jedi. Strogi post veže od izpolnjenega 18. leta do začetka 60. leta.</w:t>
      </w:r>
      <w:r>
        <w:rPr>
          <w:rFonts w:ascii="Calibri" w:hAnsi="Calibri"/>
          <w:sz w:val="24"/>
          <w:szCs w:val="24"/>
        </w:rPr>
        <w:t xml:space="preserve"> </w:t>
      </w:r>
      <w:r w:rsidRPr="006C0161">
        <w:rPr>
          <w:rFonts w:ascii="Calibri" w:hAnsi="Calibri"/>
          <w:sz w:val="24"/>
          <w:szCs w:val="24"/>
        </w:rPr>
        <w:t>Samo ZDRŽEK OD MESNIH JEDI je na vse petke v letu. Zunaj postnega časa smemo zdržek od mesnih jedi zamenjati s kakim drugim dobrim delom pokore ali ljubezni do bližnjega. Zdržek od mesnih jedi veže vernike od izpolnjenega 14. leta.</w:t>
      </w:r>
      <w:r>
        <w:rPr>
          <w:rFonts w:ascii="Calibri" w:hAnsi="Calibri"/>
          <w:sz w:val="24"/>
          <w:szCs w:val="24"/>
        </w:rPr>
        <w:t xml:space="preserve"> </w:t>
      </w:r>
      <w:r w:rsidRPr="006C0161">
        <w:rPr>
          <w:rFonts w:ascii="Calibri" w:hAnsi="Calibri"/>
          <w:sz w:val="24"/>
          <w:szCs w:val="24"/>
        </w:rPr>
        <w:t>Kadar je praznik (cerkveni ali državni) na petek, ali je kakšna slovesnost v družini (poroka, pogreb...), post in zdržek odpadeta.</w:t>
      </w:r>
    </w:p>
    <w:p w:rsidR="00E86816" w:rsidRPr="006C0161" w:rsidRDefault="00E86816" w:rsidP="006C0161">
      <w:pPr>
        <w:jc w:val="both"/>
        <w:rPr>
          <w:rFonts w:ascii="Calibri" w:hAnsi="Calibri"/>
          <w:sz w:val="24"/>
          <w:szCs w:val="24"/>
        </w:rPr>
      </w:pPr>
      <w:r w:rsidRPr="006C0161">
        <w:rPr>
          <w:rFonts w:ascii="Calibri" w:hAnsi="Calibri"/>
          <w:b/>
          <w:sz w:val="28"/>
          <w:szCs w:val="28"/>
        </w:rPr>
        <w:t>SLOVENSKA KARITAS</w:t>
      </w:r>
      <w:r w:rsidRPr="006C0161">
        <w:rPr>
          <w:rFonts w:ascii="Calibri" w:hAnsi="Calibri"/>
          <w:sz w:val="24"/>
          <w:szCs w:val="24"/>
        </w:rPr>
        <w:t xml:space="preserve"> pa nas </w:t>
      </w:r>
      <w:r>
        <w:rPr>
          <w:rFonts w:ascii="Calibri" w:hAnsi="Calibri"/>
          <w:sz w:val="24"/>
          <w:szCs w:val="24"/>
        </w:rPr>
        <w:t>tudi letos</w:t>
      </w:r>
      <w:r w:rsidRPr="006C0161">
        <w:rPr>
          <w:rFonts w:ascii="Calibri" w:hAnsi="Calibri"/>
          <w:sz w:val="24"/>
          <w:szCs w:val="24"/>
        </w:rPr>
        <w:t xml:space="preserve"> posebej spodbuja in vabi, da bi se v postnem času odpovedali uživanju alkoholnih pijač </w:t>
      </w:r>
      <w:r>
        <w:rPr>
          <w:rFonts w:ascii="Calibri" w:hAnsi="Calibri"/>
          <w:sz w:val="24"/>
          <w:szCs w:val="24"/>
        </w:rPr>
        <w:t>ter še k drugim akcijam</w:t>
      </w:r>
      <w:r w:rsidRPr="006C0161">
        <w:rPr>
          <w:rFonts w:ascii="Calibri" w:hAnsi="Calibri"/>
          <w:sz w:val="24"/>
          <w:szCs w:val="24"/>
        </w:rPr>
        <w:t xml:space="preserve">: </w:t>
      </w:r>
    </w:p>
    <w:p w:rsidR="00E86816" w:rsidRPr="0048685E" w:rsidRDefault="00E86816" w:rsidP="00164A0F">
      <w:pPr>
        <w:autoSpaceDE w:val="0"/>
        <w:autoSpaceDN w:val="0"/>
        <w:adjustRightInd w:val="0"/>
        <w:ind w:right="180"/>
        <w:jc w:val="right"/>
        <w:rPr>
          <w:rFonts w:ascii="Arial" w:hAnsi="Arial" w:cs="Arial"/>
          <w:sz w:val="10"/>
          <w:szCs w:val="10"/>
        </w:rPr>
      </w:pPr>
    </w:p>
    <w:p w:rsidR="00E86816" w:rsidRDefault="00E86816" w:rsidP="00164A0F">
      <w:pPr>
        <w:pStyle w:val="NormalWeb"/>
        <w:spacing w:before="0" w:beforeAutospacing="0" w:after="0" w:afterAutospacing="0"/>
        <w:ind w:right="180"/>
        <w:jc w:val="both"/>
        <w:rPr>
          <w:rFonts w:ascii="Consolas" w:hAnsi="Consolas"/>
          <w:sz w:val="22"/>
          <w:szCs w:val="22"/>
        </w:rPr>
      </w:pPr>
      <w:r w:rsidRPr="00BB28C1">
        <w:rPr>
          <w:rFonts w:ascii="Consolas" w:hAnsi="Consolas"/>
          <w:b/>
          <w:bCs/>
          <w:color w:val="800000"/>
          <w:sz w:val="22"/>
          <w:szCs w:val="22"/>
          <w:u w:val="single"/>
        </w:rPr>
        <w:t>Preventivna akcija 40 dni brez alkohola</w:t>
      </w:r>
      <w:r w:rsidRPr="00F303E3">
        <w:rPr>
          <w:rFonts w:ascii="Consolas" w:hAnsi="Consolas"/>
          <w:sz w:val="22"/>
          <w:szCs w:val="22"/>
        </w:rPr>
        <w:t xml:space="preserve"> </w:t>
      </w:r>
      <w:r w:rsidRPr="0038643F">
        <w:rPr>
          <w:rFonts w:ascii="Consolas" w:hAnsi="Consolas"/>
          <w:sz w:val="20"/>
          <w:szCs w:val="20"/>
        </w:rPr>
        <w:t xml:space="preserve">v znamenje solidarnosti z vsemi, ki trpijo zaradi nasilja, bolezni in nesreč, ki so posledica prekomernega uživanja alkohola. V letošnjem letu akcija nosi naslov </w:t>
      </w:r>
      <w:r w:rsidRPr="0038643F">
        <w:rPr>
          <w:rFonts w:ascii="Consolas" w:hAnsi="Consolas"/>
          <w:b/>
          <w:bCs/>
          <w:sz w:val="20"/>
          <w:szCs w:val="20"/>
        </w:rPr>
        <w:t>»Moje in tvoje dostojanstvo?«</w:t>
      </w:r>
      <w:r w:rsidRPr="0038643F">
        <w:rPr>
          <w:rFonts w:ascii="Consolas" w:hAnsi="Consolas"/>
          <w:sz w:val="20"/>
          <w:szCs w:val="20"/>
        </w:rPr>
        <w:t>.</w:t>
      </w:r>
      <w:r w:rsidRPr="00F303E3">
        <w:rPr>
          <w:rFonts w:ascii="Consolas" w:hAnsi="Consolas"/>
          <w:sz w:val="22"/>
          <w:szCs w:val="22"/>
        </w:rPr>
        <w:t xml:space="preserve"> </w:t>
      </w:r>
    </w:p>
    <w:p w:rsidR="00E86816" w:rsidRDefault="00E86816" w:rsidP="00164A0F">
      <w:pPr>
        <w:ind w:right="180"/>
        <w:jc w:val="both"/>
        <w:rPr>
          <w:rFonts w:ascii="Consolas" w:hAnsi="Consolas"/>
          <w:i/>
        </w:rPr>
      </w:pPr>
      <w:r w:rsidRPr="00BB28C1">
        <w:rPr>
          <w:rFonts w:ascii="Consolas" w:hAnsi="Consolas"/>
          <w:b/>
          <w:bCs/>
          <w:i/>
          <w:color w:val="800000"/>
          <w:sz w:val="22"/>
          <w:szCs w:val="22"/>
          <w:u w:val="single"/>
        </w:rPr>
        <w:t>Poglobimo petkov post</w:t>
      </w:r>
      <w:r w:rsidRPr="00BB28C1">
        <w:rPr>
          <w:rFonts w:ascii="Consolas" w:hAnsi="Consolas"/>
          <w:b/>
          <w:bCs/>
          <w:i/>
          <w:sz w:val="22"/>
          <w:szCs w:val="22"/>
          <w:u w:val="single"/>
        </w:rPr>
        <w:t xml:space="preserve"> </w:t>
      </w:r>
      <w:r w:rsidRPr="00181D98">
        <w:rPr>
          <w:rFonts w:ascii="Consolas" w:hAnsi="Consolas"/>
          <w:i/>
        </w:rPr>
        <w:t>V postnem času spodbujamo k poglobitvi petkovega posta s pobudo, da preživimo vsak petek v postu preprosto, solidarno in v bližini z Bogom. Tako privarčevana sredstva lahko namenimo za ljudi v stiski v naši župniji, v Sloveniji ali po svetu</w:t>
      </w:r>
    </w:p>
    <w:p w:rsidR="00E86816" w:rsidRPr="00925719" w:rsidRDefault="00E86816" w:rsidP="00164A0F">
      <w:pPr>
        <w:ind w:right="180"/>
        <w:jc w:val="both"/>
        <w:rPr>
          <w:rFonts w:ascii="Consolas" w:hAnsi="Consolas"/>
        </w:rPr>
      </w:pPr>
      <w:r w:rsidRPr="00BB28C1">
        <w:rPr>
          <w:rFonts w:ascii="Consolas" w:hAnsi="Consolas"/>
          <w:b/>
          <w:bCs/>
          <w:color w:val="800000"/>
          <w:sz w:val="22"/>
          <w:szCs w:val="22"/>
          <w:u w:val="single"/>
        </w:rPr>
        <w:t>»Ena človeška družina, hrana za vse</w:t>
      </w:r>
      <w:r w:rsidRPr="00BB28C1">
        <w:rPr>
          <w:rFonts w:ascii="Consolas" w:hAnsi="Consolas"/>
          <w:b/>
          <w:bCs/>
          <w:sz w:val="22"/>
          <w:szCs w:val="22"/>
          <w:u w:val="single"/>
        </w:rPr>
        <w:t>«</w:t>
      </w:r>
      <w:r>
        <w:rPr>
          <w:rFonts w:ascii="Consolas" w:hAnsi="Consolas"/>
          <w:b/>
          <w:bCs/>
          <w:sz w:val="22"/>
          <w:szCs w:val="22"/>
          <w:u w:val="single"/>
        </w:rPr>
        <w:t xml:space="preserve"> </w:t>
      </w:r>
      <w:r w:rsidRPr="00925719">
        <w:rPr>
          <w:rFonts w:ascii="Consolas" w:hAnsi="Consolas"/>
          <w:bCs/>
        </w:rPr>
        <w:t xml:space="preserve">To akcijo </w:t>
      </w:r>
      <w:r w:rsidRPr="00925719">
        <w:rPr>
          <w:rFonts w:ascii="Consolas" w:hAnsi="Consolas"/>
        </w:rPr>
        <w:t xml:space="preserve">podpira tudi papež Frančišek. Do leta 2025 bi se naj končala lakota na svetu. Naredimo nekaj konkretnega za ljudi, ki živijo v pomanjkanju hrane v naši okolici. </w:t>
      </w:r>
    </w:p>
    <w:p w:rsidR="00E86816" w:rsidRDefault="00E86816" w:rsidP="00164A0F">
      <w:pPr>
        <w:ind w:right="180"/>
        <w:jc w:val="both"/>
        <w:rPr>
          <w:rFonts w:ascii="Consolas" w:hAnsi="Consolas"/>
        </w:rPr>
      </w:pPr>
      <w:r w:rsidRPr="00925719">
        <w:rPr>
          <w:rFonts w:ascii="Consolas" w:hAnsi="Consolas"/>
        </w:rPr>
        <w:t xml:space="preserve">Na mizici pri izhodu najdete delno izpolnjene položnice, ki jih vzamete in če morete, pomagajte. </w:t>
      </w:r>
      <w:r w:rsidRPr="00925719">
        <w:rPr>
          <w:rFonts w:ascii="Consolas" w:hAnsi="Consolas"/>
          <w:b/>
          <w:bCs/>
        </w:rPr>
        <w:t>Pomagajmo preživeti</w:t>
      </w:r>
      <w:r w:rsidRPr="00925719">
        <w:rPr>
          <w:rFonts w:ascii="Consolas" w:hAnsi="Consolas"/>
        </w:rPr>
        <w:t xml:space="preserve"> družinam in posameznikom v Sloveniji, ki jih je prizadela gospodarska kriza. </w:t>
      </w:r>
    </w:p>
    <w:p w:rsidR="00E86816" w:rsidRPr="001F32C1" w:rsidRDefault="00E86816" w:rsidP="00743B7B">
      <w:pPr>
        <w:rPr>
          <w:b/>
          <w:bCs/>
          <w:sz w:val="16"/>
          <w:szCs w:val="16"/>
        </w:rPr>
      </w:pPr>
    </w:p>
    <w:p w:rsidR="00E86816" w:rsidRPr="00FF5138" w:rsidRDefault="00E86816" w:rsidP="00743B7B">
      <w:pPr>
        <w:rPr>
          <w:sz w:val="26"/>
          <w:szCs w:val="26"/>
        </w:rPr>
      </w:pPr>
      <w:r w:rsidRPr="001F32C1">
        <w:rPr>
          <w:b/>
          <w:bCs/>
          <w:color w:val="800000"/>
          <w:sz w:val="24"/>
          <w:szCs w:val="24"/>
        </w:rPr>
        <w:t>KRIŽEV POT:</w:t>
      </w:r>
      <w:r>
        <w:rPr>
          <w:b/>
          <w:bCs/>
          <w:sz w:val="24"/>
          <w:szCs w:val="24"/>
        </w:rPr>
        <w:t xml:space="preserve"> </w:t>
      </w:r>
      <w:r w:rsidRPr="00FF5138">
        <w:rPr>
          <w:b/>
          <w:bCs/>
          <w:sz w:val="26"/>
          <w:szCs w:val="26"/>
        </w:rPr>
        <w:t xml:space="preserve">V postu vabljeni k molitvi križevega pot, </w:t>
      </w:r>
      <w:r w:rsidRPr="00FF5138">
        <w:rPr>
          <w:sz w:val="26"/>
          <w:szCs w:val="26"/>
        </w:rPr>
        <w:t xml:space="preserve">ki bo v vseh cerkvah ob nedeljah nekako dvajset min. pred začetkom sv.maše. Pripravijo ga različne skupine. </w:t>
      </w:r>
    </w:p>
    <w:p w:rsidR="00E86816" w:rsidRDefault="00E86816" w:rsidP="00743B7B">
      <w:pPr>
        <w:rPr>
          <w:sz w:val="26"/>
          <w:szCs w:val="26"/>
        </w:rPr>
      </w:pPr>
    </w:p>
    <w:p w:rsidR="00E86816" w:rsidRPr="003C1F31" w:rsidRDefault="00E86816" w:rsidP="00743B7B">
      <w:pPr>
        <w:rPr>
          <w:sz w:val="24"/>
          <w:szCs w:val="24"/>
        </w:rPr>
      </w:pPr>
      <w:r>
        <w:rPr>
          <w:sz w:val="26"/>
          <w:szCs w:val="26"/>
        </w:rPr>
        <w:t xml:space="preserve">Pri Sv.Križu bo križev pot vsak </w:t>
      </w:r>
      <w:r w:rsidRPr="00727600">
        <w:rPr>
          <w:b/>
          <w:sz w:val="26"/>
          <w:szCs w:val="26"/>
        </w:rPr>
        <w:t>postni petek ob 9.00 uri</w:t>
      </w:r>
      <w:r>
        <w:rPr>
          <w:sz w:val="26"/>
          <w:szCs w:val="26"/>
        </w:rPr>
        <w:t>, nato bo maša, v</w:t>
      </w:r>
      <w:r w:rsidRPr="00FF5138">
        <w:rPr>
          <w:sz w:val="26"/>
          <w:szCs w:val="26"/>
        </w:rPr>
        <w:t xml:space="preserve"> Dravogradu bo križev pot </w:t>
      </w:r>
      <w:r w:rsidRPr="00FF5138">
        <w:rPr>
          <w:b/>
          <w:bCs/>
          <w:sz w:val="26"/>
          <w:szCs w:val="26"/>
        </w:rPr>
        <w:t>vsak petek ob 18.00 uri, vsako soboto ob 18.10 in ga bodo pripravile skupine v župniji in vsako nedeljo ob 9.10</w:t>
      </w:r>
      <w:r w:rsidRPr="00FF5138">
        <w:rPr>
          <w:sz w:val="26"/>
          <w:szCs w:val="26"/>
        </w:rPr>
        <w:t>!</w:t>
      </w:r>
      <w:r w:rsidRPr="00FF5138">
        <w:rPr>
          <w:b/>
          <w:bCs/>
          <w:sz w:val="26"/>
          <w:szCs w:val="26"/>
        </w:rPr>
        <w:t>uri, ki ga bodo pripravili veroučenci s svojimi starši, nato bo sv.maša.</w:t>
      </w:r>
      <w:r>
        <w:rPr>
          <w:b/>
          <w:bCs/>
          <w:sz w:val="26"/>
          <w:szCs w:val="26"/>
        </w:rPr>
        <w:t xml:space="preserve"> </w:t>
      </w:r>
      <w:r w:rsidRPr="00FF5138">
        <w:rPr>
          <w:sz w:val="26"/>
          <w:szCs w:val="26"/>
        </w:rPr>
        <w:t xml:space="preserve"> </w:t>
      </w:r>
    </w:p>
    <w:p w:rsidR="00E86816" w:rsidRDefault="00E86816" w:rsidP="00743B7B">
      <w:pPr>
        <w:ind w:right="180"/>
        <w:jc w:val="both"/>
        <w:rPr>
          <w:sz w:val="24"/>
          <w:szCs w:val="24"/>
        </w:rPr>
      </w:pPr>
    </w:p>
    <w:p w:rsidR="00E86816" w:rsidRPr="00555722" w:rsidRDefault="00E86816" w:rsidP="00555722">
      <w:pPr>
        <w:pStyle w:val="Heading2"/>
        <w:spacing w:before="0" w:after="0"/>
        <w:rPr>
          <w:sz w:val="8"/>
          <w:szCs w:val="8"/>
        </w:rPr>
      </w:pPr>
      <w:r>
        <w:rPr>
          <w:sz w:val="8"/>
          <w:szCs w:val="8"/>
        </w:rPr>
        <w:t>------------------------------------------------------------------------------------------------------------------------------------------------------------------------------------------------------------------------------------------------------------------------------------------------------------------------------------------------------------------------------------------------</w:t>
      </w:r>
    </w:p>
    <w:p w:rsidR="00E86816" w:rsidRDefault="00E86816" w:rsidP="00555722">
      <w:pPr>
        <w:pStyle w:val="Heading2"/>
        <w:spacing w:before="0" w:after="0"/>
      </w:pPr>
      <w:r>
        <w:t>Sprejem novih ministrantov v župniji Dravograd</w:t>
      </w:r>
    </w:p>
    <w:p w:rsidR="00E86816" w:rsidRPr="00555722" w:rsidRDefault="00E86816" w:rsidP="00555722">
      <w:pPr>
        <w:ind w:right="180"/>
        <w:jc w:val="both"/>
        <w:rPr>
          <w:rFonts w:ascii="Calibri" w:hAnsi="Calibri"/>
          <w:sz w:val="22"/>
          <w:szCs w:val="22"/>
        </w:rPr>
      </w:pPr>
      <w:r>
        <w:rPr>
          <w:rStyle w:val="date"/>
        </w:rPr>
        <w:t xml:space="preserve">     </w:t>
      </w:r>
      <w:r w:rsidRPr="00555722">
        <w:rPr>
          <w:rFonts w:ascii="Calibri" w:hAnsi="Calibri"/>
          <w:sz w:val="22"/>
          <w:szCs w:val="22"/>
        </w:rPr>
        <w:t xml:space="preserve">V nedeljo </w:t>
      </w:r>
      <w:r w:rsidRPr="00F2265B">
        <w:rPr>
          <w:rFonts w:ascii="Calibri" w:hAnsi="Calibri"/>
          <w:sz w:val="22"/>
          <w:szCs w:val="22"/>
          <w:u w:val="single"/>
        </w:rPr>
        <w:t xml:space="preserve">8. februarja 2015 </w:t>
      </w:r>
      <w:r w:rsidRPr="00555722">
        <w:rPr>
          <w:rFonts w:ascii="Calibri" w:hAnsi="Calibri"/>
          <w:sz w:val="22"/>
          <w:szCs w:val="22"/>
        </w:rPr>
        <w:t>je bilo v župniji Dravograd nadvse slovesno. Otroci, ki so se prostovoljno odločili da bodo v prihodnje sodelovali v ministrantski družini župnije</w:t>
      </w:r>
      <w:r>
        <w:rPr>
          <w:rFonts w:ascii="Calibri" w:hAnsi="Calibri"/>
          <w:sz w:val="22"/>
          <w:szCs w:val="22"/>
        </w:rPr>
        <w:t>,</w:t>
      </w:r>
      <w:r w:rsidRPr="00555722">
        <w:rPr>
          <w:rFonts w:ascii="Calibri" w:hAnsi="Calibri"/>
          <w:sz w:val="22"/>
          <w:szCs w:val="22"/>
        </w:rPr>
        <w:t xml:space="preserve"> so ob podpori staršev in voditelja ministrantov Matica Jeseničnika</w:t>
      </w:r>
      <w:r>
        <w:rPr>
          <w:rFonts w:ascii="Calibri" w:hAnsi="Calibri"/>
          <w:sz w:val="22"/>
          <w:szCs w:val="22"/>
        </w:rPr>
        <w:t>,</w:t>
      </w:r>
      <w:r w:rsidRPr="00555722">
        <w:rPr>
          <w:rFonts w:ascii="Calibri" w:hAnsi="Calibri"/>
          <w:sz w:val="22"/>
          <w:szCs w:val="22"/>
        </w:rPr>
        <w:t xml:space="preserve"> obhajali slovesen sprejem med ministrante.</w:t>
      </w:r>
    </w:p>
    <w:p w:rsidR="00E86816" w:rsidRPr="00877972" w:rsidRDefault="00E86816" w:rsidP="00555722">
      <w:pPr>
        <w:pStyle w:val="NormalWeb"/>
        <w:spacing w:before="0" w:beforeAutospacing="0" w:after="0" w:afterAutospacing="0"/>
        <w:ind w:right="180"/>
        <w:jc w:val="both"/>
        <w:rPr>
          <w:rFonts w:ascii="Calibri" w:hAnsi="Calibri"/>
          <w:sz w:val="22"/>
          <w:szCs w:val="22"/>
        </w:rPr>
      </w:pPr>
      <w:r>
        <w:rPr>
          <w:noProof/>
        </w:rPr>
        <w:pict>
          <v:shape id="_x0000_s1027" type="#_x0000_t75" alt="http://jagnje.si/wp-content/uploads/DSC_3976.jpg" style="position:absolute;left:0;text-align:left;margin-left:0;margin-top:22.45pt;width:234pt;height:186.85pt;z-index:251659264">
            <v:imagedata r:id="rId8" o:title="" croptop="126f" cropleft="4369f" cropright="6554f" gain="74473f" blacklevel="-3932f"/>
            <w10:wrap type="square"/>
          </v:shape>
        </w:pict>
      </w:r>
      <w:r w:rsidRPr="00555722">
        <w:rPr>
          <w:rFonts w:ascii="Calibri" w:hAnsi="Calibri"/>
          <w:sz w:val="22"/>
          <w:szCs w:val="22"/>
        </w:rPr>
        <w:t xml:space="preserve">Farani so bili nadvse hvaležni za ta res lep in ganljiv sprejem obreda. Veselje je bilo gledati in prisluhniti tako odločnemu ‘obljubim’ šestih mladih otrok, ki so se pridružili zgolj eni ministrantki, ki je doslej opravljala to odgovorno in hkrati lepo službo oltarju in župniji. Ministranti so prehodili tudi lep čas priprave na to odgovorno službo in morda še drugim otrokom pokazali, kako lepo in osrečujoče je v teh </w:t>
      </w:r>
      <w:r>
        <w:rPr>
          <w:rFonts w:ascii="Calibri" w:hAnsi="Calibri"/>
          <w:sz w:val="22"/>
          <w:szCs w:val="22"/>
        </w:rPr>
        <w:t>nežnih letih del svoje mlado</w:t>
      </w:r>
      <w:r w:rsidRPr="00555722">
        <w:rPr>
          <w:rFonts w:ascii="Calibri" w:hAnsi="Calibri"/>
          <w:sz w:val="22"/>
          <w:szCs w:val="22"/>
        </w:rPr>
        <w:t xml:space="preserve">sti podariti Jezusu in se vsaj malo oddolžiti Njemu, ki nas neizmerno ljubi. Gotovo bodo </w:t>
      </w:r>
      <w:r w:rsidRPr="00877972">
        <w:rPr>
          <w:rFonts w:ascii="Calibri" w:hAnsi="Calibri"/>
          <w:sz w:val="22"/>
          <w:szCs w:val="22"/>
        </w:rPr>
        <w:t xml:space="preserve">preko te ministrantske službe začutili božjo ljubezen še globlje, kot so jo do zdaj prek staršev in župnijskega občestva. </w:t>
      </w:r>
    </w:p>
    <w:p w:rsidR="00E86816" w:rsidRPr="00877972" w:rsidRDefault="00E86816" w:rsidP="002D6003">
      <w:pPr>
        <w:pStyle w:val="NormalWeb"/>
        <w:spacing w:before="0" w:beforeAutospacing="0" w:after="0" w:afterAutospacing="0"/>
        <w:ind w:right="180"/>
        <w:jc w:val="both"/>
        <w:rPr>
          <w:rFonts w:ascii="Calibri" w:hAnsi="Calibri"/>
          <w:sz w:val="22"/>
          <w:szCs w:val="22"/>
        </w:rPr>
      </w:pPr>
      <w:r w:rsidRPr="00877972">
        <w:rPr>
          <w:rFonts w:ascii="Calibri" w:hAnsi="Calibri"/>
        </w:rPr>
        <w:t xml:space="preserve">Na koncu velja še povabilo: starši in vsi člani župnije radi molite za </w:t>
      </w:r>
      <w:r>
        <w:rPr>
          <w:rFonts w:ascii="Calibri" w:hAnsi="Calibri"/>
        </w:rPr>
        <w:t>naše male</w:t>
      </w:r>
      <w:r w:rsidRPr="00877972">
        <w:rPr>
          <w:rFonts w:ascii="Calibri" w:hAnsi="Calibri"/>
        </w:rPr>
        <w:t xml:space="preserve"> ‘</w:t>
      </w:r>
      <w:r w:rsidRPr="00877972">
        <w:rPr>
          <w:rFonts w:ascii="Calibri" w:hAnsi="Calibri"/>
          <w:i/>
        </w:rPr>
        <w:t>junake ljubezni do Boga’</w:t>
      </w:r>
      <w:r w:rsidRPr="00877972">
        <w:rPr>
          <w:rFonts w:ascii="Calibri" w:hAnsi="Calibri"/>
        </w:rPr>
        <w:t>.</w:t>
      </w:r>
      <w:r>
        <w:rPr>
          <w:rFonts w:ascii="Calibri" w:hAnsi="Calibri"/>
        </w:rPr>
        <w:t xml:space="preserve"> </w:t>
      </w:r>
    </w:p>
    <w:sectPr w:rsidR="00E86816" w:rsidRPr="00877972" w:rsidSect="00DA68B7">
      <w:pgSz w:w="11906" w:h="16838"/>
      <w:pgMar w:top="1417" w:right="566" w:bottom="1417"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NewBrunswick">
    <w:altName w:val="Times New Roman"/>
    <w:panose1 w:val="00000000000000000000"/>
    <w:charset w:val="00"/>
    <w:family w:val="auto"/>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V Boli">
    <w:charset w:val="00"/>
    <w:family w:val="auto"/>
    <w:pitch w:val="variable"/>
    <w:sig w:usb0="00000003" w:usb1="00000000" w:usb2="00000100" w:usb3="00000000" w:csb0="00000001" w:csb1="00000000"/>
  </w:font>
  <w:font w:name="Magneto">
    <w:panose1 w:val="04030805050802020D02"/>
    <w:charset w:val="00"/>
    <w:family w:val="decorative"/>
    <w:pitch w:val="variable"/>
    <w:sig w:usb0="00000003" w:usb1="00000000" w:usb2="00000000" w:usb3="00000000" w:csb0="00000001" w:csb1="00000000"/>
  </w:font>
  <w:font w:name="TTE26C2348t00">
    <w:panose1 w:val="00000000000000000000"/>
    <w:charset w:val="EE"/>
    <w:family w:val="auto"/>
    <w:notTrueType/>
    <w:pitch w:val="default"/>
    <w:sig w:usb0="00000005" w:usb1="00000000" w:usb2="00000000" w:usb3="00000000" w:csb0="00000002"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169"/>
    <w:multiLevelType w:val="hybridMultilevel"/>
    <w:tmpl w:val="212038A6"/>
    <w:lvl w:ilvl="0" w:tplc="763C4D0C">
      <w:start w:val="1"/>
      <w:numFmt w:val="decimal"/>
      <w:lvlText w:val="%1."/>
      <w:lvlJc w:val="left"/>
      <w:pPr>
        <w:ind w:left="1440" w:hanging="360"/>
      </w:pPr>
      <w:rPr>
        <w:rFonts w:cs="Times New Roman" w:hint="default"/>
      </w:rPr>
    </w:lvl>
    <w:lvl w:ilvl="1" w:tplc="04240019">
      <w:start w:val="1"/>
      <w:numFmt w:val="lowerLetter"/>
      <w:lvlText w:val="%2."/>
      <w:lvlJc w:val="left"/>
      <w:pPr>
        <w:ind w:left="2160" w:hanging="360"/>
      </w:pPr>
      <w:rPr>
        <w:rFonts w:cs="Times New Roman"/>
      </w:rPr>
    </w:lvl>
    <w:lvl w:ilvl="2" w:tplc="0424001B">
      <w:start w:val="1"/>
      <w:numFmt w:val="lowerRoman"/>
      <w:lvlText w:val="%3."/>
      <w:lvlJc w:val="right"/>
      <w:pPr>
        <w:ind w:left="2880" w:hanging="180"/>
      </w:pPr>
      <w:rPr>
        <w:rFonts w:cs="Times New Roman"/>
      </w:rPr>
    </w:lvl>
    <w:lvl w:ilvl="3" w:tplc="0424000F">
      <w:start w:val="1"/>
      <w:numFmt w:val="decimal"/>
      <w:lvlText w:val="%4."/>
      <w:lvlJc w:val="left"/>
      <w:pPr>
        <w:ind w:left="3600" w:hanging="360"/>
      </w:pPr>
      <w:rPr>
        <w:rFonts w:cs="Times New Roman"/>
      </w:rPr>
    </w:lvl>
    <w:lvl w:ilvl="4" w:tplc="04240019">
      <w:start w:val="1"/>
      <w:numFmt w:val="lowerLetter"/>
      <w:lvlText w:val="%5."/>
      <w:lvlJc w:val="left"/>
      <w:pPr>
        <w:ind w:left="4320" w:hanging="360"/>
      </w:pPr>
      <w:rPr>
        <w:rFonts w:cs="Times New Roman"/>
      </w:rPr>
    </w:lvl>
    <w:lvl w:ilvl="5" w:tplc="0424001B">
      <w:start w:val="1"/>
      <w:numFmt w:val="lowerRoman"/>
      <w:lvlText w:val="%6."/>
      <w:lvlJc w:val="right"/>
      <w:pPr>
        <w:ind w:left="5040" w:hanging="180"/>
      </w:pPr>
      <w:rPr>
        <w:rFonts w:cs="Times New Roman"/>
      </w:rPr>
    </w:lvl>
    <w:lvl w:ilvl="6" w:tplc="0424000F">
      <w:start w:val="1"/>
      <w:numFmt w:val="decimal"/>
      <w:lvlText w:val="%7."/>
      <w:lvlJc w:val="left"/>
      <w:pPr>
        <w:ind w:left="5760" w:hanging="360"/>
      </w:pPr>
      <w:rPr>
        <w:rFonts w:cs="Times New Roman"/>
      </w:rPr>
    </w:lvl>
    <w:lvl w:ilvl="7" w:tplc="04240019">
      <w:start w:val="1"/>
      <w:numFmt w:val="lowerLetter"/>
      <w:lvlText w:val="%8."/>
      <w:lvlJc w:val="left"/>
      <w:pPr>
        <w:ind w:left="6480" w:hanging="360"/>
      </w:pPr>
      <w:rPr>
        <w:rFonts w:cs="Times New Roman"/>
      </w:rPr>
    </w:lvl>
    <w:lvl w:ilvl="8" w:tplc="0424001B">
      <w:start w:val="1"/>
      <w:numFmt w:val="lowerRoman"/>
      <w:lvlText w:val="%9."/>
      <w:lvlJc w:val="right"/>
      <w:pPr>
        <w:ind w:left="7200" w:hanging="180"/>
      </w:pPr>
      <w:rPr>
        <w:rFonts w:cs="Times New Roman"/>
      </w:rPr>
    </w:lvl>
  </w:abstractNum>
  <w:abstractNum w:abstractNumId="1">
    <w:nsid w:val="0919426B"/>
    <w:multiLevelType w:val="hybridMultilevel"/>
    <w:tmpl w:val="0F96428C"/>
    <w:lvl w:ilvl="0" w:tplc="0424000F">
      <w:start w:val="1"/>
      <w:numFmt w:val="decimal"/>
      <w:lvlText w:val="%1."/>
      <w:lvlJc w:val="left"/>
      <w:pPr>
        <w:ind w:left="360" w:hanging="360"/>
      </w:pPr>
      <w:rPr>
        <w:rFonts w:cs="Times New Roman" w:hint="default"/>
      </w:rPr>
    </w:lvl>
    <w:lvl w:ilvl="1" w:tplc="04240019">
      <w:start w:val="1"/>
      <w:numFmt w:val="lowerLetter"/>
      <w:lvlText w:val="%2."/>
      <w:lvlJc w:val="left"/>
      <w:pPr>
        <w:ind w:left="1080" w:hanging="360"/>
      </w:pPr>
      <w:rPr>
        <w:rFonts w:cs="Times New Roman"/>
      </w:rPr>
    </w:lvl>
    <w:lvl w:ilvl="2" w:tplc="0424001B">
      <w:start w:val="1"/>
      <w:numFmt w:val="lowerRoman"/>
      <w:lvlText w:val="%3."/>
      <w:lvlJc w:val="right"/>
      <w:pPr>
        <w:ind w:left="1800" w:hanging="180"/>
      </w:pPr>
      <w:rPr>
        <w:rFonts w:cs="Times New Roman"/>
      </w:rPr>
    </w:lvl>
    <w:lvl w:ilvl="3" w:tplc="0424000F">
      <w:start w:val="1"/>
      <w:numFmt w:val="decimal"/>
      <w:lvlText w:val="%4."/>
      <w:lvlJc w:val="left"/>
      <w:pPr>
        <w:ind w:left="2520" w:hanging="360"/>
      </w:pPr>
      <w:rPr>
        <w:rFonts w:cs="Times New Roman"/>
      </w:rPr>
    </w:lvl>
    <w:lvl w:ilvl="4" w:tplc="04240019">
      <w:start w:val="1"/>
      <w:numFmt w:val="lowerLetter"/>
      <w:lvlText w:val="%5."/>
      <w:lvlJc w:val="left"/>
      <w:pPr>
        <w:ind w:left="3240" w:hanging="360"/>
      </w:pPr>
      <w:rPr>
        <w:rFonts w:cs="Times New Roman"/>
      </w:rPr>
    </w:lvl>
    <w:lvl w:ilvl="5" w:tplc="0424001B">
      <w:start w:val="1"/>
      <w:numFmt w:val="lowerRoman"/>
      <w:lvlText w:val="%6."/>
      <w:lvlJc w:val="right"/>
      <w:pPr>
        <w:ind w:left="3960" w:hanging="180"/>
      </w:pPr>
      <w:rPr>
        <w:rFonts w:cs="Times New Roman"/>
      </w:rPr>
    </w:lvl>
    <w:lvl w:ilvl="6" w:tplc="0424000F">
      <w:start w:val="1"/>
      <w:numFmt w:val="decimal"/>
      <w:lvlText w:val="%7."/>
      <w:lvlJc w:val="left"/>
      <w:pPr>
        <w:ind w:left="4680" w:hanging="360"/>
      </w:pPr>
      <w:rPr>
        <w:rFonts w:cs="Times New Roman"/>
      </w:rPr>
    </w:lvl>
    <w:lvl w:ilvl="7" w:tplc="04240019">
      <w:start w:val="1"/>
      <w:numFmt w:val="lowerLetter"/>
      <w:lvlText w:val="%8."/>
      <w:lvlJc w:val="left"/>
      <w:pPr>
        <w:ind w:left="5400" w:hanging="360"/>
      </w:pPr>
      <w:rPr>
        <w:rFonts w:cs="Times New Roman"/>
      </w:rPr>
    </w:lvl>
    <w:lvl w:ilvl="8" w:tplc="0424001B">
      <w:start w:val="1"/>
      <w:numFmt w:val="lowerRoman"/>
      <w:lvlText w:val="%9."/>
      <w:lvlJc w:val="right"/>
      <w:pPr>
        <w:ind w:left="6120" w:hanging="180"/>
      </w:pPr>
      <w:rPr>
        <w:rFonts w:cs="Times New Roman"/>
      </w:rPr>
    </w:lvl>
  </w:abstractNum>
  <w:abstractNum w:abstractNumId="2">
    <w:nsid w:val="3EAC7AD1"/>
    <w:multiLevelType w:val="multilevel"/>
    <w:tmpl w:val="E0A6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D2A4C"/>
    <w:multiLevelType w:val="hybridMultilevel"/>
    <w:tmpl w:val="E898D42C"/>
    <w:lvl w:ilvl="0" w:tplc="58DC790E">
      <w:start w:val="1"/>
      <w:numFmt w:val="bullet"/>
      <w:lvlText w:val="-"/>
      <w:lvlJc w:val="left"/>
      <w:pPr>
        <w:ind w:left="2160" w:hanging="360"/>
      </w:pPr>
      <w:rPr>
        <w:rFonts w:ascii="Calibri" w:eastAsia="Times New Roman" w:hAnsi="Calibri" w:hint="default"/>
      </w:rPr>
    </w:lvl>
    <w:lvl w:ilvl="1" w:tplc="04240003">
      <w:start w:val="1"/>
      <w:numFmt w:val="bullet"/>
      <w:lvlText w:val="o"/>
      <w:lvlJc w:val="left"/>
      <w:pPr>
        <w:ind w:left="2520" w:hanging="360"/>
      </w:pPr>
      <w:rPr>
        <w:rFonts w:ascii="Courier New" w:hAnsi="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hint="default"/>
      </w:rPr>
    </w:lvl>
    <w:lvl w:ilvl="8" w:tplc="04240005">
      <w:start w:val="1"/>
      <w:numFmt w:val="bullet"/>
      <w:lvlText w:val=""/>
      <w:lvlJc w:val="left"/>
      <w:pPr>
        <w:ind w:left="7560" w:hanging="360"/>
      </w:pPr>
      <w:rPr>
        <w:rFonts w:ascii="Wingdings" w:hAnsi="Wingdings" w:hint="default"/>
      </w:rPr>
    </w:lvl>
  </w:abstractNum>
  <w:abstractNum w:abstractNumId="4">
    <w:nsid w:val="47F67C2D"/>
    <w:multiLevelType w:val="multilevel"/>
    <w:tmpl w:val="5502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A53877"/>
    <w:multiLevelType w:val="hybridMultilevel"/>
    <w:tmpl w:val="F4D4FE2A"/>
    <w:lvl w:ilvl="0" w:tplc="139ED78C">
      <w:numFmt w:val="bullet"/>
      <w:lvlText w:val=""/>
      <w:lvlJc w:val="left"/>
      <w:pPr>
        <w:tabs>
          <w:tab w:val="num" w:pos="795"/>
        </w:tabs>
        <w:ind w:left="795" w:hanging="360"/>
      </w:pPr>
      <w:rPr>
        <w:rFonts w:ascii="Symbol" w:eastAsia="Times New Roman"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6">
    <w:nsid w:val="5717582E"/>
    <w:multiLevelType w:val="hybridMultilevel"/>
    <w:tmpl w:val="43D4A22C"/>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520" w:hanging="360"/>
      </w:pPr>
      <w:rPr>
        <w:rFonts w:ascii="Courier New" w:hAnsi="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hint="default"/>
      </w:rPr>
    </w:lvl>
    <w:lvl w:ilvl="8" w:tplc="04240005">
      <w:start w:val="1"/>
      <w:numFmt w:val="bullet"/>
      <w:lvlText w:val=""/>
      <w:lvlJc w:val="left"/>
      <w:pPr>
        <w:ind w:left="7560" w:hanging="360"/>
      </w:pPr>
      <w:rPr>
        <w:rFonts w:ascii="Wingdings" w:hAnsi="Wingdings" w:hint="default"/>
      </w:rPr>
    </w:lvl>
  </w:abstractNum>
  <w:abstractNum w:abstractNumId="7">
    <w:nsid w:val="58452A68"/>
    <w:multiLevelType w:val="hybridMultilevel"/>
    <w:tmpl w:val="34A89998"/>
    <w:lvl w:ilvl="0" w:tplc="9F527704">
      <w:numFmt w:val="bullet"/>
      <w:lvlText w:val="-"/>
      <w:lvlJc w:val="left"/>
      <w:pPr>
        <w:tabs>
          <w:tab w:val="num" w:pos="720"/>
        </w:tabs>
        <w:ind w:left="720" w:hanging="360"/>
      </w:pPr>
      <w:rPr>
        <w:rFonts w:ascii="Arial" w:eastAsia="SimSu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60893216"/>
    <w:multiLevelType w:val="hybridMultilevel"/>
    <w:tmpl w:val="97FC063C"/>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9">
    <w:nsid w:val="63B6037B"/>
    <w:multiLevelType w:val="hybridMultilevel"/>
    <w:tmpl w:val="F58CA2D0"/>
    <w:lvl w:ilvl="0" w:tplc="0424000F">
      <w:start w:val="8"/>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0">
    <w:nsid w:val="6824000C"/>
    <w:multiLevelType w:val="hybridMultilevel"/>
    <w:tmpl w:val="22BC00F8"/>
    <w:lvl w:ilvl="0" w:tplc="3CE45FD6">
      <w:start w:val="2"/>
      <w:numFmt w:val="upperLetter"/>
      <w:lvlText w:val="%1)"/>
      <w:lvlJc w:val="left"/>
      <w:pPr>
        <w:tabs>
          <w:tab w:val="num" w:pos="0"/>
        </w:tabs>
        <w:ind w:hanging="360"/>
      </w:pPr>
      <w:rPr>
        <w:rFonts w:cs="Times New Roman" w:hint="default"/>
      </w:rPr>
    </w:lvl>
    <w:lvl w:ilvl="1" w:tplc="04240019" w:tentative="1">
      <w:start w:val="1"/>
      <w:numFmt w:val="lowerLetter"/>
      <w:lvlText w:val="%2."/>
      <w:lvlJc w:val="left"/>
      <w:pPr>
        <w:tabs>
          <w:tab w:val="num" w:pos="720"/>
        </w:tabs>
        <w:ind w:left="720" w:hanging="360"/>
      </w:pPr>
      <w:rPr>
        <w:rFonts w:cs="Times New Roman"/>
      </w:rPr>
    </w:lvl>
    <w:lvl w:ilvl="2" w:tplc="0424001B" w:tentative="1">
      <w:start w:val="1"/>
      <w:numFmt w:val="lowerRoman"/>
      <w:lvlText w:val="%3."/>
      <w:lvlJc w:val="right"/>
      <w:pPr>
        <w:tabs>
          <w:tab w:val="num" w:pos="1440"/>
        </w:tabs>
        <w:ind w:left="1440" w:hanging="180"/>
      </w:pPr>
      <w:rPr>
        <w:rFonts w:cs="Times New Roman"/>
      </w:rPr>
    </w:lvl>
    <w:lvl w:ilvl="3" w:tplc="0424000F" w:tentative="1">
      <w:start w:val="1"/>
      <w:numFmt w:val="decimal"/>
      <w:lvlText w:val="%4."/>
      <w:lvlJc w:val="left"/>
      <w:pPr>
        <w:tabs>
          <w:tab w:val="num" w:pos="2160"/>
        </w:tabs>
        <w:ind w:left="2160" w:hanging="360"/>
      </w:pPr>
      <w:rPr>
        <w:rFonts w:cs="Times New Roman"/>
      </w:rPr>
    </w:lvl>
    <w:lvl w:ilvl="4" w:tplc="04240019" w:tentative="1">
      <w:start w:val="1"/>
      <w:numFmt w:val="lowerLetter"/>
      <w:lvlText w:val="%5."/>
      <w:lvlJc w:val="left"/>
      <w:pPr>
        <w:tabs>
          <w:tab w:val="num" w:pos="2880"/>
        </w:tabs>
        <w:ind w:left="2880" w:hanging="360"/>
      </w:pPr>
      <w:rPr>
        <w:rFonts w:cs="Times New Roman"/>
      </w:rPr>
    </w:lvl>
    <w:lvl w:ilvl="5" w:tplc="0424001B" w:tentative="1">
      <w:start w:val="1"/>
      <w:numFmt w:val="lowerRoman"/>
      <w:lvlText w:val="%6."/>
      <w:lvlJc w:val="right"/>
      <w:pPr>
        <w:tabs>
          <w:tab w:val="num" w:pos="3600"/>
        </w:tabs>
        <w:ind w:left="3600" w:hanging="180"/>
      </w:pPr>
      <w:rPr>
        <w:rFonts w:cs="Times New Roman"/>
      </w:rPr>
    </w:lvl>
    <w:lvl w:ilvl="6" w:tplc="0424000F" w:tentative="1">
      <w:start w:val="1"/>
      <w:numFmt w:val="decimal"/>
      <w:lvlText w:val="%7."/>
      <w:lvlJc w:val="left"/>
      <w:pPr>
        <w:tabs>
          <w:tab w:val="num" w:pos="4320"/>
        </w:tabs>
        <w:ind w:left="4320" w:hanging="360"/>
      </w:pPr>
      <w:rPr>
        <w:rFonts w:cs="Times New Roman"/>
      </w:rPr>
    </w:lvl>
    <w:lvl w:ilvl="7" w:tplc="04240019" w:tentative="1">
      <w:start w:val="1"/>
      <w:numFmt w:val="lowerLetter"/>
      <w:lvlText w:val="%8."/>
      <w:lvlJc w:val="left"/>
      <w:pPr>
        <w:tabs>
          <w:tab w:val="num" w:pos="5040"/>
        </w:tabs>
        <w:ind w:left="5040" w:hanging="360"/>
      </w:pPr>
      <w:rPr>
        <w:rFonts w:cs="Times New Roman"/>
      </w:rPr>
    </w:lvl>
    <w:lvl w:ilvl="8" w:tplc="0424001B" w:tentative="1">
      <w:start w:val="1"/>
      <w:numFmt w:val="lowerRoman"/>
      <w:lvlText w:val="%9."/>
      <w:lvlJc w:val="right"/>
      <w:pPr>
        <w:tabs>
          <w:tab w:val="num" w:pos="5760"/>
        </w:tabs>
        <w:ind w:left="5760" w:hanging="180"/>
      </w:pPr>
      <w:rPr>
        <w:rFonts w:cs="Times New Roman"/>
      </w:rPr>
    </w:lvl>
  </w:abstractNum>
  <w:abstractNum w:abstractNumId="11">
    <w:nsid w:val="6D896241"/>
    <w:multiLevelType w:val="hybridMultilevel"/>
    <w:tmpl w:val="6988F78A"/>
    <w:lvl w:ilvl="0" w:tplc="58DC790E">
      <w:start w:val="1"/>
      <w:numFmt w:val="bullet"/>
      <w:lvlText w:val="-"/>
      <w:lvlJc w:val="left"/>
      <w:pPr>
        <w:ind w:left="1080" w:hanging="360"/>
      </w:pPr>
      <w:rPr>
        <w:rFonts w:ascii="Calibri" w:eastAsia="Times New Roman" w:hAnsi="Calibri" w:hint="default"/>
      </w:rPr>
    </w:lvl>
    <w:lvl w:ilvl="1" w:tplc="04240003">
      <w:start w:val="1"/>
      <w:numFmt w:val="bullet"/>
      <w:lvlText w:val="o"/>
      <w:lvlJc w:val="left"/>
      <w:pPr>
        <w:ind w:left="1800" w:hanging="360"/>
      </w:pPr>
      <w:rPr>
        <w:rFonts w:ascii="Courier New" w:hAnsi="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hint="default"/>
      </w:rPr>
    </w:lvl>
    <w:lvl w:ilvl="8" w:tplc="04240005">
      <w:start w:val="1"/>
      <w:numFmt w:val="bullet"/>
      <w:lvlText w:val=""/>
      <w:lvlJc w:val="left"/>
      <w:pPr>
        <w:ind w:left="6840" w:hanging="360"/>
      </w:pPr>
      <w:rPr>
        <w:rFonts w:ascii="Wingdings" w:hAnsi="Wingdings" w:hint="default"/>
      </w:rPr>
    </w:lvl>
  </w:abstractNum>
  <w:abstractNum w:abstractNumId="12">
    <w:nsid w:val="71A80779"/>
    <w:multiLevelType w:val="hybridMultilevel"/>
    <w:tmpl w:val="26AE60BA"/>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3">
    <w:nsid w:val="78AA6B4D"/>
    <w:multiLevelType w:val="hybridMultilevel"/>
    <w:tmpl w:val="2A5209AE"/>
    <w:lvl w:ilvl="0" w:tplc="A88EB862">
      <w:start w:val="2"/>
      <w:numFmt w:val="decimal"/>
      <w:lvlText w:val="%1."/>
      <w:lvlJc w:val="left"/>
      <w:pPr>
        <w:tabs>
          <w:tab w:val="num" w:pos="0"/>
        </w:tabs>
        <w:ind w:hanging="360"/>
      </w:pPr>
      <w:rPr>
        <w:rFonts w:cs="Times New Roman" w:hint="default"/>
      </w:rPr>
    </w:lvl>
    <w:lvl w:ilvl="1" w:tplc="04240019" w:tentative="1">
      <w:start w:val="1"/>
      <w:numFmt w:val="lowerLetter"/>
      <w:lvlText w:val="%2."/>
      <w:lvlJc w:val="left"/>
      <w:pPr>
        <w:tabs>
          <w:tab w:val="num" w:pos="720"/>
        </w:tabs>
        <w:ind w:left="720" w:hanging="360"/>
      </w:pPr>
      <w:rPr>
        <w:rFonts w:cs="Times New Roman"/>
      </w:rPr>
    </w:lvl>
    <w:lvl w:ilvl="2" w:tplc="0424001B" w:tentative="1">
      <w:start w:val="1"/>
      <w:numFmt w:val="lowerRoman"/>
      <w:lvlText w:val="%3."/>
      <w:lvlJc w:val="right"/>
      <w:pPr>
        <w:tabs>
          <w:tab w:val="num" w:pos="1440"/>
        </w:tabs>
        <w:ind w:left="1440" w:hanging="180"/>
      </w:pPr>
      <w:rPr>
        <w:rFonts w:cs="Times New Roman"/>
      </w:rPr>
    </w:lvl>
    <w:lvl w:ilvl="3" w:tplc="0424000F" w:tentative="1">
      <w:start w:val="1"/>
      <w:numFmt w:val="decimal"/>
      <w:lvlText w:val="%4."/>
      <w:lvlJc w:val="left"/>
      <w:pPr>
        <w:tabs>
          <w:tab w:val="num" w:pos="2160"/>
        </w:tabs>
        <w:ind w:left="2160" w:hanging="360"/>
      </w:pPr>
      <w:rPr>
        <w:rFonts w:cs="Times New Roman"/>
      </w:rPr>
    </w:lvl>
    <w:lvl w:ilvl="4" w:tplc="04240019" w:tentative="1">
      <w:start w:val="1"/>
      <w:numFmt w:val="lowerLetter"/>
      <w:lvlText w:val="%5."/>
      <w:lvlJc w:val="left"/>
      <w:pPr>
        <w:tabs>
          <w:tab w:val="num" w:pos="2880"/>
        </w:tabs>
        <w:ind w:left="2880" w:hanging="360"/>
      </w:pPr>
      <w:rPr>
        <w:rFonts w:cs="Times New Roman"/>
      </w:rPr>
    </w:lvl>
    <w:lvl w:ilvl="5" w:tplc="0424001B" w:tentative="1">
      <w:start w:val="1"/>
      <w:numFmt w:val="lowerRoman"/>
      <w:lvlText w:val="%6."/>
      <w:lvlJc w:val="right"/>
      <w:pPr>
        <w:tabs>
          <w:tab w:val="num" w:pos="3600"/>
        </w:tabs>
        <w:ind w:left="3600" w:hanging="180"/>
      </w:pPr>
      <w:rPr>
        <w:rFonts w:cs="Times New Roman"/>
      </w:rPr>
    </w:lvl>
    <w:lvl w:ilvl="6" w:tplc="0424000F" w:tentative="1">
      <w:start w:val="1"/>
      <w:numFmt w:val="decimal"/>
      <w:lvlText w:val="%7."/>
      <w:lvlJc w:val="left"/>
      <w:pPr>
        <w:tabs>
          <w:tab w:val="num" w:pos="4320"/>
        </w:tabs>
        <w:ind w:left="4320" w:hanging="360"/>
      </w:pPr>
      <w:rPr>
        <w:rFonts w:cs="Times New Roman"/>
      </w:rPr>
    </w:lvl>
    <w:lvl w:ilvl="7" w:tplc="04240019" w:tentative="1">
      <w:start w:val="1"/>
      <w:numFmt w:val="lowerLetter"/>
      <w:lvlText w:val="%8."/>
      <w:lvlJc w:val="left"/>
      <w:pPr>
        <w:tabs>
          <w:tab w:val="num" w:pos="5040"/>
        </w:tabs>
        <w:ind w:left="5040" w:hanging="360"/>
      </w:pPr>
      <w:rPr>
        <w:rFonts w:cs="Times New Roman"/>
      </w:rPr>
    </w:lvl>
    <w:lvl w:ilvl="8" w:tplc="0424001B" w:tentative="1">
      <w:start w:val="1"/>
      <w:numFmt w:val="lowerRoman"/>
      <w:lvlText w:val="%9."/>
      <w:lvlJc w:val="right"/>
      <w:pPr>
        <w:tabs>
          <w:tab w:val="num" w:pos="5760"/>
        </w:tabs>
        <w:ind w:left="5760" w:hanging="180"/>
      </w:pPr>
      <w:rPr>
        <w:rFonts w:cs="Times New Roman"/>
      </w:rPr>
    </w:lvl>
  </w:abstractNum>
  <w:num w:numId="1">
    <w:abstractNumId w:val="8"/>
  </w:num>
  <w:num w:numId="2">
    <w:abstractNumId w:val="11"/>
  </w:num>
  <w:num w:numId="3">
    <w:abstractNumId w:val="6"/>
  </w:num>
  <w:num w:numId="4">
    <w:abstractNumId w:val="3"/>
  </w:num>
  <w:num w:numId="5">
    <w:abstractNumId w:val="0"/>
  </w:num>
  <w:num w:numId="6">
    <w:abstractNumId w:val="13"/>
  </w:num>
  <w:num w:numId="7">
    <w:abstractNumId w:val="10"/>
  </w:num>
  <w:num w:numId="8">
    <w:abstractNumId w:val="5"/>
  </w:num>
  <w:num w:numId="9">
    <w:abstractNumId w:val="4"/>
  </w:num>
  <w:num w:numId="10">
    <w:abstractNumId w:val="12"/>
  </w:num>
  <w:num w:numId="11">
    <w:abstractNumId w:val="9"/>
  </w:num>
  <w:num w:numId="12">
    <w:abstractNumId w:val="1"/>
  </w:num>
  <w:num w:numId="13">
    <w:abstractNumId w:val="7"/>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3333"/>
    <w:rsid w:val="000001C1"/>
    <w:rsid w:val="000007DA"/>
    <w:rsid w:val="0000081C"/>
    <w:rsid w:val="0000121C"/>
    <w:rsid w:val="0000151A"/>
    <w:rsid w:val="0000196A"/>
    <w:rsid w:val="000019BA"/>
    <w:rsid w:val="00001BFF"/>
    <w:rsid w:val="00001E2F"/>
    <w:rsid w:val="00002049"/>
    <w:rsid w:val="0000213A"/>
    <w:rsid w:val="0000218E"/>
    <w:rsid w:val="0000298F"/>
    <w:rsid w:val="00002B83"/>
    <w:rsid w:val="000035BD"/>
    <w:rsid w:val="00003C28"/>
    <w:rsid w:val="000045BA"/>
    <w:rsid w:val="00004791"/>
    <w:rsid w:val="00004B1B"/>
    <w:rsid w:val="00005210"/>
    <w:rsid w:val="000052DB"/>
    <w:rsid w:val="00005338"/>
    <w:rsid w:val="0000542D"/>
    <w:rsid w:val="00005476"/>
    <w:rsid w:val="00006746"/>
    <w:rsid w:val="00006841"/>
    <w:rsid w:val="00006C88"/>
    <w:rsid w:val="00006CC9"/>
    <w:rsid w:val="00007D56"/>
    <w:rsid w:val="00007FB5"/>
    <w:rsid w:val="0001018B"/>
    <w:rsid w:val="00010247"/>
    <w:rsid w:val="000107C2"/>
    <w:rsid w:val="00010BD1"/>
    <w:rsid w:val="00010E1E"/>
    <w:rsid w:val="00011397"/>
    <w:rsid w:val="0001184A"/>
    <w:rsid w:val="000120C6"/>
    <w:rsid w:val="0001237F"/>
    <w:rsid w:val="000123CB"/>
    <w:rsid w:val="00012727"/>
    <w:rsid w:val="00012805"/>
    <w:rsid w:val="000133D1"/>
    <w:rsid w:val="00013779"/>
    <w:rsid w:val="00013D5D"/>
    <w:rsid w:val="00013E1E"/>
    <w:rsid w:val="00014622"/>
    <w:rsid w:val="00014876"/>
    <w:rsid w:val="00014CFC"/>
    <w:rsid w:val="00014EFE"/>
    <w:rsid w:val="000151D1"/>
    <w:rsid w:val="000159D7"/>
    <w:rsid w:val="00015A39"/>
    <w:rsid w:val="00015B69"/>
    <w:rsid w:val="00017202"/>
    <w:rsid w:val="00017B6D"/>
    <w:rsid w:val="00020AC7"/>
    <w:rsid w:val="00022620"/>
    <w:rsid w:val="00022C13"/>
    <w:rsid w:val="00023854"/>
    <w:rsid w:val="000239BA"/>
    <w:rsid w:val="000244EB"/>
    <w:rsid w:val="00024A52"/>
    <w:rsid w:val="00024C83"/>
    <w:rsid w:val="0002516C"/>
    <w:rsid w:val="00025519"/>
    <w:rsid w:val="0002571F"/>
    <w:rsid w:val="00025A02"/>
    <w:rsid w:val="00025AFE"/>
    <w:rsid w:val="00025D10"/>
    <w:rsid w:val="00025E63"/>
    <w:rsid w:val="00026B3A"/>
    <w:rsid w:val="00027509"/>
    <w:rsid w:val="00027687"/>
    <w:rsid w:val="000278E8"/>
    <w:rsid w:val="00027AFA"/>
    <w:rsid w:val="00027D6B"/>
    <w:rsid w:val="00027FAD"/>
    <w:rsid w:val="0003054E"/>
    <w:rsid w:val="00030769"/>
    <w:rsid w:val="00030AD8"/>
    <w:rsid w:val="00030B2E"/>
    <w:rsid w:val="000319E7"/>
    <w:rsid w:val="00031B60"/>
    <w:rsid w:val="00031F80"/>
    <w:rsid w:val="000325AA"/>
    <w:rsid w:val="00032756"/>
    <w:rsid w:val="000327DB"/>
    <w:rsid w:val="00032BE3"/>
    <w:rsid w:val="0003325E"/>
    <w:rsid w:val="00033C50"/>
    <w:rsid w:val="00034000"/>
    <w:rsid w:val="00034502"/>
    <w:rsid w:val="00034507"/>
    <w:rsid w:val="00034738"/>
    <w:rsid w:val="00034A7A"/>
    <w:rsid w:val="00035037"/>
    <w:rsid w:val="0003504B"/>
    <w:rsid w:val="0003568B"/>
    <w:rsid w:val="00035E17"/>
    <w:rsid w:val="0003623D"/>
    <w:rsid w:val="000363B4"/>
    <w:rsid w:val="000364C8"/>
    <w:rsid w:val="000365B5"/>
    <w:rsid w:val="0003668F"/>
    <w:rsid w:val="00036D95"/>
    <w:rsid w:val="00037300"/>
    <w:rsid w:val="00037593"/>
    <w:rsid w:val="00037935"/>
    <w:rsid w:val="00037AAB"/>
    <w:rsid w:val="00037B15"/>
    <w:rsid w:val="00041200"/>
    <w:rsid w:val="0004154B"/>
    <w:rsid w:val="000417D7"/>
    <w:rsid w:val="0004196B"/>
    <w:rsid w:val="00042963"/>
    <w:rsid w:val="00043534"/>
    <w:rsid w:val="00043DD1"/>
    <w:rsid w:val="00043F94"/>
    <w:rsid w:val="00044461"/>
    <w:rsid w:val="00044B5B"/>
    <w:rsid w:val="00044BEF"/>
    <w:rsid w:val="00044D84"/>
    <w:rsid w:val="00044F4F"/>
    <w:rsid w:val="00045026"/>
    <w:rsid w:val="000451FF"/>
    <w:rsid w:val="00045B68"/>
    <w:rsid w:val="000462E4"/>
    <w:rsid w:val="000465A8"/>
    <w:rsid w:val="00046C90"/>
    <w:rsid w:val="00047889"/>
    <w:rsid w:val="0004788B"/>
    <w:rsid w:val="000500DF"/>
    <w:rsid w:val="00050373"/>
    <w:rsid w:val="000506F4"/>
    <w:rsid w:val="000519A3"/>
    <w:rsid w:val="00051C2C"/>
    <w:rsid w:val="000520EE"/>
    <w:rsid w:val="00052472"/>
    <w:rsid w:val="00052481"/>
    <w:rsid w:val="00052C70"/>
    <w:rsid w:val="00052ECE"/>
    <w:rsid w:val="0005305B"/>
    <w:rsid w:val="0005329F"/>
    <w:rsid w:val="0005399D"/>
    <w:rsid w:val="00054315"/>
    <w:rsid w:val="000549A3"/>
    <w:rsid w:val="00054A86"/>
    <w:rsid w:val="00054BB7"/>
    <w:rsid w:val="00054BCF"/>
    <w:rsid w:val="00054DC7"/>
    <w:rsid w:val="000553A2"/>
    <w:rsid w:val="000556E4"/>
    <w:rsid w:val="00056040"/>
    <w:rsid w:val="00056590"/>
    <w:rsid w:val="00056710"/>
    <w:rsid w:val="00056B66"/>
    <w:rsid w:val="00056C47"/>
    <w:rsid w:val="00057915"/>
    <w:rsid w:val="00057D12"/>
    <w:rsid w:val="00057D7B"/>
    <w:rsid w:val="00057F10"/>
    <w:rsid w:val="0006021E"/>
    <w:rsid w:val="0006105C"/>
    <w:rsid w:val="0006129B"/>
    <w:rsid w:val="000613E3"/>
    <w:rsid w:val="000615ED"/>
    <w:rsid w:val="00061966"/>
    <w:rsid w:val="000619AD"/>
    <w:rsid w:val="000619F5"/>
    <w:rsid w:val="00061C7D"/>
    <w:rsid w:val="0006270F"/>
    <w:rsid w:val="000628FF"/>
    <w:rsid w:val="00062A6F"/>
    <w:rsid w:val="00062D31"/>
    <w:rsid w:val="00062E7B"/>
    <w:rsid w:val="000632AE"/>
    <w:rsid w:val="00063BC4"/>
    <w:rsid w:val="00063E28"/>
    <w:rsid w:val="00063EF4"/>
    <w:rsid w:val="0006483B"/>
    <w:rsid w:val="000656E4"/>
    <w:rsid w:val="000658DD"/>
    <w:rsid w:val="0006598D"/>
    <w:rsid w:val="0006633E"/>
    <w:rsid w:val="00066437"/>
    <w:rsid w:val="0006644B"/>
    <w:rsid w:val="00066ADD"/>
    <w:rsid w:val="00066C43"/>
    <w:rsid w:val="00067288"/>
    <w:rsid w:val="000674F8"/>
    <w:rsid w:val="00067569"/>
    <w:rsid w:val="0006765C"/>
    <w:rsid w:val="000676AB"/>
    <w:rsid w:val="00067BAF"/>
    <w:rsid w:val="000700C9"/>
    <w:rsid w:val="00070133"/>
    <w:rsid w:val="000703E2"/>
    <w:rsid w:val="00070CEE"/>
    <w:rsid w:val="000710C5"/>
    <w:rsid w:val="0007112B"/>
    <w:rsid w:val="00071463"/>
    <w:rsid w:val="00071ABA"/>
    <w:rsid w:val="00073152"/>
    <w:rsid w:val="00073964"/>
    <w:rsid w:val="00073D3E"/>
    <w:rsid w:val="000746CA"/>
    <w:rsid w:val="000747A2"/>
    <w:rsid w:val="00074B9C"/>
    <w:rsid w:val="000752E5"/>
    <w:rsid w:val="00075A2A"/>
    <w:rsid w:val="00076331"/>
    <w:rsid w:val="000766DB"/>
    <w:rsid w:val="00076786"/>
    <w:rsid w:val="000775A7"/>
    <w:rsid w:val="00077650"/>
    <w:rsid w:val="00077AD0"/>
    <w:rsid w:val="0008003D"/>
    <w:rsid w:val="000802F1"/>
    <w:rsid w:val="00080843"/>
    <w:rsid w:val="000808CC"/>
    <w:rsid w:val="000809A3"/>
    <w:rsid w:val="000809F1"/>
    <w:rsid w:val="000811F7"/>
    <w:rsid w:val="00081465"/>
    <w:rsid w:val="00081878"/>
    <w:rsid w:val="00082434"/>
    <w:rsid w:val="000827AD"/>
    <w:rsid w:val="000829DC"/>
    <w:rsid w:val="00082DFC"/>
    <w:rsid w:val="00083D87"/>
    <w:rsid w:val="00084272"/>
    <w:rsid w:val="000852B4"/>
    <w:rsid w:val="000855C7"/>
    <w:rsid w:val="00085A52"/>
    <w:rsid w:val="00085C41"/>
    <w:rsid w:val="000865D2"/>
    <w:rsid w:val="00086F4E"/>
    <w:rsid w:val="000876C8"/>
    <w:rsid w:val="00087A2A"/>
    <w:rsid w:val="00087E0C"/>
    <w:rsid w:val="00087F3F"/>
    <w:rsid w:val="000900A0"/>
    <w:rsid w:val="000903F5"/>
    <w:rsid w:val="000909EB"/>
    <w:rsid w:val="00090E10"/>
    <w:rsid w:val="000911B7"/>
    <w:rsid w:val="00091C3B"/>
    <w:rsid w:val="00091E5C"/>
    <w:rsid w:val="000922F0"/>
    <w:rsid w:val="000923CC"/>
    <w:rsid w:val="00092DC1"/>
    <w:rsid w:val="00092F75"/>
    <w:rsid w:val="0009327F"/>
    <w:rsid w:val="00093D57"/>
    <w:rsid w:val="000945E4"/>
    <w:rsid w:val="000946FD"/>
    <w:rsid w:val="00095888"/>
    <w:rsid w:val="00095E58"/>
    <w:rsid w:val="00096024"/>
    <w:rsid w:val="0009618E"/>
    <w:rsid w:val="00096DA5"/>
    <w:rsid w:val="00096EDD"/>
    <w:rsid w:val="00096F4E"/>
    <w:rsid w:val="00097012"/>
    <w:rsid w:val="000972BF"/>
    <w:rsid w:val="000976B8"/>
    <w:rsid w:val="00097749"/>
    <w:rsid w:val="00097BFD"/>
    <w:rsid w:val="000A01A3"/>
    <w:rsid w:val="000A023B"/>
    <w:rsid w:val="000A035A"/>
    <w:rsid w:val="000A07BD"/>
    <w:rsid w:val="000A0EAF"/>
    <w:rsid w:val="000A0ED5"/>
    <w:rsid w:val="000A1951"/>
    <w:rsid w:val="000A1BE9"/>
    <w:rsid w:val="000A1FFD"/>
    <w:rsid w:val="000A2495"/>
    <w:rsid w:val="000A26BD"/>
    <w:rsid w:val="000A27C3"/>
    <w:rsid w:val="000A2A36"/>
    <w:rsid w:val="000A2C92"/>
    <w:rsid w:val="000A2CFE"/>
    <w:rsid w:val="000A31A7"/>
    <w:rsid w:val="000A3608"/>
    <w:rsid w:val="000A39B2"/>
    <w:rsid w:val="000A3AF3"/>
    <w:rsid w:val="000A4261"/>
    <w:rsid w:val="000A4929"/>
    <w:rsid w:val="000A5222"/>
    <w:rsid w:val="000A5466"/>
    <w:rsid w:val="000A54AF"/>
    <w:rsid w:val="000A58DE"/>
    <w:rsid w:val="000A5B5E"/>
    <w:rsid w:val="000A5C1B"/>
    <w:rsid w:val="000A6379"/>
    <w:rsid w:val="000A6608"/>
    <w:rsid w:val="000A6833"/>
    <w:rsid w:val="000A68E9"/>
    <w:rsid w:val="000A6EE4"/>
    <w:rsid w:val="000A7104"/>
    <w:rsid w:val="000A7D09"/>
    <w:rsid w:val="000B0A44"/>
    <w:rsid w:val="000B0D3C"/>
    <w:rsid w:val="000B1548"/>
    <w:rsid w:val="000B1CBB"/>
    <w:rsid w:val="000B2E0C"/>
    <w:rsid w:val="000B333B"/>
    <w:rsid w:val="000B3447"/>
    <w:rsid w:val="000B359A"/>
    <w:rsid w:val="000B3E94"/>
    <w:rsid w:val="000B434A"/>
    <w:rsid w:val="000B4518"/>
    <w:rsid w:val="000B4DDF"/>
    <w:rsid w:val="000B4EA7"/>
    <w:rsid w:val="000B531B"/>
    <w:rsid w:val="000B5E57"/>
    <w:rsid w:val="000B6CA8"/>
    <w:rsid w:val="000B74A5"/>
    <w:rsid w:val="000B7520"/>
    <w:rsid w:val="000B7C74"/>
    <w:rsid w:val="000C018F"/>
    <w:rsid w:val="000C05BA"/>
    <w:rsid w:val="000C1F4B"/>
    <w:rsid w:val="000C222C"/>
    <w:rsid w:val="000C32BB"/>
    <w:rsid w:val="000C38F7"/>
    <w:rsid w:val="000C3B11"/>
    <w:rsid w:val="000C45B4"/>
    <w:rsid w:val="000C5033"/>
    <w:rsid w:val="000C5064"/>
    <w:rsid w:val="000C5189"/>
    <w:rsid w:val="000C5612"/>
    <w:rsid w:val="000C5B3C"/>
    <w:rsid w:val="000C5C53"/>
    <w:rsid w:val="000C5CAE"/>
    <w:rsid w:val="000C5D31"/>
    <w:rsid w:val="000C603B"/>
    <w:rsid w:val="000C64E1"/>
    <w:rsid w:val="000C6769"/>
    <w:rsid w:val="000C6C35"/>
    <w:rsid w:val="000C6FD6"/>
    <w:rsid w:val="000C772F"/>
    <w:rsid w:val="000C77CA"/>
    <w:rsid w:val="000D0096"/>
    <w:rsid w:val="000D09B2"/>
    <w:rsid w:val="000D1EA8"/>
    <w:rsid w:val="000D23A9"/>
    <w:rsid w:val="000D2860"/>
    <w:rsid w:val="000D29AE"/>
    <w:rsid w:val="000D301E"/>
    <w:rsid w:val="000D327C"/>
    <w:rsid w:val="000D34DD"/>
    <w:rsid w:val="000D3668"/>
    <w:rsid w:val="000D3995"/>
    <w:rsid w:val="000D3A1C"/>
    <w:rsid w:val="000D3AC7"/>
    <w:rsid w:val="000D44A2"/>
    <w:rsid w:val="000D4DE9"/>
    <w:rsid w:val="000D4E03"/>
    <w:rsid w:val="000D5814"/>
    <w:rsid w:val="000D58F9"/>
    <w:rsid w:val="000D6AAF"/>
    <w:rsid w:val="000D6BAF"/>
    <w:rsid w:val="000D7078"/>
    <w:rsid w:val="000E0E0E"/>
    <w:rsid w:val="000E100E"/>
    <w:rsid w:val="000E101D"/>
    <w:rsid w:val="000E1F11"/>
    <w:rsid w:val="000E1F79"/>
    <w:rsid w:val="000E260F"/>
    <w:rsid w:val="000E270F"/>
    <w:rsid w:val="000E3090"/>
    <w:rsid w:val="000E324B"/>
    <w:rsid w:val="000E33DA"/>
    <w:rsid w:val="000E370A"/>
    <w:rsid w:val="000E3B59"/>
    <w:rsid w:val="000E3FD7"/>
    <w:rsid w:val="000E4124"/>
    <w:rsid w:val="000E443B"/>
    <w:rsid w:val="000E4C95"/>
    <w:rsid w:val="000E4D5A"/>
    <w:rsid w:val="000E4D8A"/>
    <w:rsid w:val="000E50D1"/>
    <w:rsid w:val="000E60AC"/>
    <w:rsid w:val="000E65BB"/>
    <w:rsid w:val="000E6737"/>
    <w:rsid w:val="000E6A10"/>
    <w:rsid w:val="000E6FCF"/>
    <w:rsid w:val="000E73CC"/>
    <w:rsid w:val="000E7A1C"/>
    <w:rsid w:val="000E7E99"/>
    <w:rsid w:val="000F00CD"/>
    <w:rsid w:val="000F0361"/>
    <w:rsid w:val="000F039F"/>
    <w:rsid w:val="000F041C"/>
    <w:rsid w:val="000F0570"/>
    <w:rsid w:val="000F06EF"/>
    <w:rsid w:val="000F096B"/>
    <w:rsid w:val="000F0F01"/>
    <w:rsid w:val="000F0F3C"/>
    <w:rsid w:val="000F1067"/>
    <w:rsid w:val="000F134F"/>
    <w:rsid w:val="000F1AE9"/>
    <w:rsid w:val="000F1D94"/>
    <w:rsid w:val="000F1DE8"/>
    <w:rsid w:val="000F1EFB"/>
    <w:rsid w:val="000F2B84"/>
    <w:rsid w:val="000F5197"/>
    <w:rsid w:val="000F58CB"/>
    <w:rsid w:val="000F5B45"/>
    <w:rsid w:val="000F5B83"/>
    <w:rsid w:val="000F657D"/>
    <w:rsid w:val="000F6D50"/>
    <w:rsid w:val="000F6F16"/>
    <w:rsid w:val="000F76AF"/>
    <w:rsid w:val="000F78AE"/>
    <w:rsid w:val="000F7ABE"/>
    <w:rsid w:val="000F7BFA"/>
    <w:rsid w:val="000F7C74"/>
    <w:rsid w:val="000F7CEF"/>
    <w:rsid w:val="00100904"/>
    <w:rsid w:val="001018E5"/>
    <w:rsid w:val="00101DD8"/>
    <w:rsid w:val="00101DEE"/>
    <w:rsid w:val="00101DF4"/>
    <w:rsid w:val="0010229D"/>
    <w:rsid w:val="0010249E"/>
    <w:rsid w:val="00102757"/>
    <w:rsid w:val="00102A69"/>
    <w:rsid w:val="00102D74"/>
    <w:rsid w:val="00102EC2"/>
    <w:rsid w:val="00103766"/>
    <w:rsid w:val="001040D2"/>
    <w:rsid w:val="001043B7"/>
    <w:rsid w:val="001044CD"/>
    <w:rsid w:val="001069C1"/>
    <w:rsid w:val="00106A23"/>
    <w:rsid w:val="00106C14"/>
    <w:rsid w:val="0011110F"/>
    <w:rsid w:val="00111120"/>
    <w:rsid w:val="00111211"/>
    <w:rsid w:val="0011137B"/>
    <w:rsid w:val="001119B5"/>
    <w:rsid w:val="00112B2E"/>
    <w:rsid w:val="0011383D"/>
    <w:rsid w:val="00113C95"/>
    <w:rsid w:val="00113E08"/>
    <w:rsid w:val="0011405D"/>
    <w:rsid w:val="00114B14"/>
    <w:rsid w:val="00116410"/>
    <w:rsid w:val="00116A58"/>
    <w:rsid w:val="00116FEA"/>
    <w:rsid w:val="0011734D"/>
    <w:rsid w:val="00117739"/>
    <w:rsid w:val="001179C1"/>
    <w:rsid w:val="001203AA"/>
    <w:rsid w:val="00121295"/>
    <w:rsid w:val="001219E2"/>
    <w:rsid w:val="00122CE3"/>
    <w:rsid w:val="001230D3"/>
    <w:rsid w:val="0012318E"/>
    <w:rsid w:val="00123B42"/>
    <w:rsid w:val="00123E23"/>
    <w:rsid w:val="00123E89"/>
    <w:rsid w:val="001240D0"/>
    <w:rsid w:val="00124A3E"/>
    <w:rsid w:val="00124CFC"/>
    <w:rsid w:val="00125825"/>
    <w:rsid w:val="00125FE5"/>
    <w:rsid w:val="0012736F"/>
    <w:rsid w:val="001274AD"/>
    <w:rsid w:val="00127A3C"/>
    <w:rsid w:val="00127C69"/>
    <w:rsid w:val="00127F47"/>
    <w:rsid w:val="001303B1"/>
    <w:rsid w:val="00130886"/>
    <w:rsid w:val="0013105D"/>
    <w:rsid w:val="001310F0"/>
    <w:rsid w:val="0013132A"/>
    <w:rsid w:val="00131BEB"/>
    <w:rsid w:val="00132123"/>
    <w:rsid w:val="001322BA"/>
    <w:rsid w:val="00132727"/>
    <w:rsid w:val="001328E1"/>
    <w:rsid w:val="001331F7"/>
    <w:rsid w:val="0013346C"/>
    <w:rsid w:val="0013385E"/>
    <w:rsid w:val="00133F77"/>
    <w:rsid w:val="00134299"/>
    <w:rsid w:val="00134990"/>
    <w:rsid w:val="00134C17"/>
    <w:rsid w:val="00135517"/>
    <w:rsid w:val="00135A8E"/>
    <w:rsid w:val="00135B3D"/>
    <w:rsid w:val="00135F03"/>
    <w:rsid w:val="00136586"/>
    <w:rsid w:val="001369A9"/>
    <w:rsid w:val="00136A13"/>
    <w:rsid w:val="00136DC3"/>
    <w:rsid w:val="0013746B"/>
    <w:rsid w:val="0013787E"/>
    <w:rsid w:val="001379E1"/>
    <w:rsid w:val="00137F36"/>
    <w:rsid w:val="00141725"/>
    <w:rsid w:val="00141A53"/>
    <w:rsid w:val="00141BAE"/>
    <w:rsid w:val="001427B8"/>
    <w:rsid w:val="00142A03"/>
    <w:rsid w:val="00142FDD"/>
    <w:rsid w:val="00143015"/>
    <w:rsid w:val="00143148"/>
    <w:rsid w:val="00144353"/>
    <w:rsid w:val="00144872"/>
    <w:rsid w:val="001452F6"/>
    <w:rsid w:val="00145644"/>
    <w:rsid w:val="0014572D"/>
    <w:rsid w:val="00145A16"/>
    <w:rsid w:val="00145C91"/>
    <w:rsid w:val="001462C2"/>
    <w:rsid w:val="001462CB"/>
    <w:rsid w:val="0014670A"/>
    <w:rsid w:val="001469F2"/>
    <w:rsid w:val="00146A5C"/>
    <w:rsid w:val="00147CC6"/>
    <w:rsid w:val="0015020A"/>
    <w:rsid w:val="00150591"/>
    <w:rsid w:val="0015074B"/>
    <w:rsid w:val="00150C60"/>
    <w:rsid w:val="00151091"/>
    <w:rsid w:val="001511FB"/>
    <w:rsid w:val="00151438"/>
    <w:rsid w:val="001514EA"/>
    <w:rsid w:val="00151E50"/>
    <w:rsid w:val="001523D2"/>
    <w:rsid w:val="00152879"/>
    <w:rsid w:val="00152D58"/>
    <w:rsid w:val="001532EB"/>
    <w:rsid w:val="00153C99"/>
    <w:rsid w:val="00154851"/>
    <w:rsid w:val="00154DBF"/>
    <w:rsid w:val="00154EB1"/>
    <w:rsid w:val="00155BF2"/>
    <w:rsid w:val="00155BF5"/>
    <w:rsid w:val="00156693"/>
    <w:rsid w:val="0015684D"/>
    <w:rsid w:val="00156931"/>
    <w:rsid w:val="00157081"/>
    <w:rsid w:val="00157208"/>
    <w:rsid w:val="0015743A"/>
    <w:rsid w:val="0015763D"/>
    <w:rsid w:val="00157BF8"/>
    <w:rsid w:val="00160277"/>
    <w:rsid w:val="0016066C"/>
    <w:rsid w:val="00160AA9"/>
    <w:rsid w:val="0016197A"/>
    <w:rsid w:val="001623B5"/>
    <w:rsid w:val="001625D0"/>
    <w:rsid w:val="00163807"/>
    <w:rsid w:val="00163E49"/>
    <w:rsid w:val="001640D9"/>
    <w:rsid w:val="00164714"/>
    <w:rsid w:val="00164A0F"/>
    <w:rsid w:val="0016501A"/>
    <w:rsid w:val="0016502A"/>
    <w:rsid w:val="0016554B"/>
    <w:rsid w:val="0016574C"/>
    <w:rsid w:val="00165752"/>
    <w:rsid w:val="00165B9E"/>
    <w:rsid w:val="001669EE"/>
    <w:rsid w:val="00167130"/>
    <w:rsid w:val="00170242"/>
    <w:rsid w:val="00170770"/>
    <w:rsid w:val="00170E5A"/>
    <w:rsid w:val="00171CBF"/>
    <w:rsid w:val="00171EEE"/>
    <w:rsid w:val="001729B4"/>
    <w:rsid w:val="00172C79"/>
    <w:rsid w:val="001732DA"/>
    <w:rsid w:val="0017355E"/>
    <w:rsid w:val="00173756"/>
    <w:rsid w:val="00173D6C"/>
    <w:rsid w:val="00174077"/>
    <w:rsid w:val="001743C4"/>
    <w:rsid w:val="0017451F"/>
    <w:rsid w:val="0017519D"/>
    <w:rsid w:val="00175578"/>
    <w:rsid w:val="00175BB7"/>
    <w:rsid w:val="00176648"/>
    <w:rsid w:val="0017679C"/>
    <w:rsid w:val="00176B5B"/>
    <w:rsid w:val="00176C68"/>
    <w:rsid w:val="00176DA5"/>
    <w:rsid w:val="001775EB"/>
    <w:rsid w:val="001775F3"/>
    <w:rsid w:val="00177638"/>
    <w:rsid w:val="00177A0E"/>
    <w:rsid w:val="00177A30"/>
    <w:rsid w:val="00177A6F"/>
    <w:rsid w:val="00177B76"/>
    <w:rsid w:val="0018006A"/>
    <w:rsid w:val="00180C97"/>
    <w:rsid w:val="00180EE3"/>
    <w:rsid w:val="00181424"/>
    <w:rsid w:val="00181D84"/>
    <w:rsid w:val="00181D98"/>
    <w:rsid w:val="00181DA1"/>
    <w:rsid w:val="001821FE"/>
    <w:rsid w:val="001823C2"/>
    <w:rsid w:val="0018370E"/>
    <w:rsid w:val="00183B13"/>
    <w:rsid w:val="001843C0"/>
    <w:rsid w:val="0018525D"/>
    <w:rsid w:val="00185B56"/>
    <w:rsid w:val="00185FA9"/>
    <w:rsid w:val="00186570"/>
    <w:rsid w:val="00186B9F"/>
    <w:rsid w:val="00186BF9"/>
    <w:rsid w:val="0018771F"/>
    <w:rsid w:val="001902D1"/>
    <w:rsid w:val="00190581"/>
    <w:rsid w:val="00190619"/>
    <w:rsid w:val="00190755"/>
    <w:rsid w:val="00190F01"/>
    <w:rsid w:val="00191162"/>
    <w:rsid w:val="0019122E"/>
    <w:rsid w:val="00191A8E"/>
    <w:rsid w:val="00191FBB"/>
    <w:rsid w:val="0019231B"/>
    <w:rsid w:val="001927A5"/>
    <w:rsid w:val="00193375"/>
    <w:rsid w:val="00193B73"/>
    <w:rsid w:val="00193BA9"/>
    <w:rsid w:val="00194038"/>
    <w:rsid w:val="00194B6D"/>
    <w:rsid w:val="00194D3E"/>
    <w:rsid w:val="00195547"/>
    <w:rsid w:val="00195685"/>
    <w:rsid w:val="0019575C"/>
    <w:rsid w:val="00195AC6"/>
    <w:rsid w:val="00196982"/>
    <w:rsid w:val="00197627"/>
    <w:rsid w:val="00197640"/>
    <w:rsid w:val="00197FA7"/>
    <w:rsid w:val="001A022F"/>
    <w:rsid w:val="001A0827"/>
    <w:rsid w:val="001A0A13"/>
    <w:rsid w:val="001A1318"/>
    <w:rsid w:val="001A1C6C"/>
    <w:rsid w:val="001A2692"/>
    <w:rsid w:val="001A3D8C"/>
    <w:rsid w:val="001A3E55"/>
    <w:rsid w:val="001A411E"/>
    <w:rsid w:val="001A482F"/>
    <w:rsid w:val="001A4FE7"/>
    <w:rsid w:val="001A521B"/>
    <w:rsid w:val="001A52A8"/>
    <w:rsid w:val="001A554B"/>
    <w:rsid w:val="001A5847"/>
    <w:rsid w:val="001A5B61"/>
    <w:rsid w:val="001A5CC9"/>
    <w:rsid w:val="001A5D20"/>
    <w:rsid w:val="001A5DDB"/>
    <w:rsid w:val="001A5DE2"/>
    <w:rsid w:val="001A656D"/>
    <w:rsid w:val="001A6BF9"/>
    <w:rsid w:val="001A6CD6"/>
    <w:rsid w:val="001A6DDE"/>
    <w:rsid w:val="001A719E"/>
    <w:rsid w:val="001A755C"/>
    <w:rsid w:val="001A75AC"/>
    <w:rsid w:val="001A7604"/>
    <w:rsid w:val="001A787F"/>
    <w:rsid w:val="001A79E2"/>
    <w:rsid w:val="001A7E25"/>
    <w:rsid w:val="001B027F"/>
    <w:rsid w:val="001B077C"/>
    <w:rsid w:val="001B0FF1"/>
    <w:rsid w:val="001B1578"/>
    <w:rsid w:val="001B1B7E"/>
    <w:rsid w:val="001B1DD6"/>
    <w:rsid w:val="001B2E02"/>
    <w:rsid w:val="001B3B26"/>
    <w:rsid w:val="001B3FBC"/>
    <w:rsid w:val="001B460D"/>
    <w:rsid w:val="001B476F"/>
    <w:rsid w:val="001B4843"/>
    <w:rsid w:val="001B4AA9"/>
    <w:rsid w:val="001B4DAA"/>
    <w:rsid w:val="001B5121"/>
    <w:rsid w:val="001B543C"/>
    <w:rsid w:val="001B5869"/>
    <w:rsid w:val="001B712E"/>
    <w:rsid w:val="001B7171"/>
    <w:rsid w:val="001B7A3C"/>
    <w:rsid w:val="001B7E95"/>
    <w:rsid w:val="001C011F"/>
    <w:rsid w:val="001C0613"/>
    <w:rsid w:val="001C127B"/>
    <w:rsid w:val="001C174A"/>
    <w:rsid w:val="001C19A2"/>
    <w:rsid w:val="001C2592"/>
    <w:rsid w:val="001C2729"/>
    <w:rsid w:val="001C2A81"/>
    <w:rsid w:val="001C2AEB"/>
    <w:rsid w:val="001C30EC"/>
    <w:rsid w:val="001C342F"/>
    <w:rsid w:val="001C3530"/>
    <w:rsid w:val="001C3854"/>
    <w:rsid w:val="001C3958"/>
    <w:rsid w:val="001C3B45"/>
    <w:rsid w:val="001C3F91"/>
    <w:rsid w:val="001C4010"/>
    <w:rsid w:val="001C4268"/>
    <w:rsid w:val="001C4F29"/>
    <w:rsid w:val="001C4F66"/>
    <w:rsid w:val="001C5076"/>
    <w:rsid w:val="001C5332"/>
    <w:rsid w:val="001C56EE"/>
    <w:rsid w:val="001C59F5"/>
    <w:rsid w:val="001C5C60"/>
    <w:rsid w:val="001C61F1"/>
    <w:rsid w:val="001C690C"/>
    <w:rsid w:val="001C7940"/>
    <w:rsid w:val="001D10FA"/>
    <w:rsid w:val="001D1551"/>
    <w:rsid w:val="001D1943"/>
    <w:rsid w:val="001D1F61"/>
    <w:rsid w:val="001D2608"/>
    <w:rsid w:val="001D2C02"/>
    <w:rsid w:val="001D2C39"/>
    <w:rsid w:val="001D2D8D"/>
    <w:rsid w:val="001D3EDB"/>
    <w:rsid w:val="001D4537"/>
    <w:rsid w:val="001D47FF"/>
    <w:rsid w:val="001D49A9"/>
    <w:rsid w:val="001D4CE2"/>
    <w:rsid w:val="001D512C"/>
    <w:rsid w:val="001D5419"/>
    <w:rsid w:val="001D54CF"/>
    <w:rsid w:val="001D54DA"/>
    <w:rsid w:val="001D5728"/>
    <w:rsid w:val="001D584E"/>
    <w:rsid w:val="001D61AB"/>
    <w:rsid w:val="001D630A"/>
    <w:rsid w:val="001D673C"/>
    <w:rsid w:val="001D6BEA"/>
    <w:rsid w:val="001D740D"/>
    <w:rsid w:val="001D779F"/>
    <w:rsid w:val="001D7F6A"/>
    <w:rsid w:val="001E0000"/>
    <w:rsid w:val="001E0085"/>
    <w:rsid w:val="001E081F"/>
    <w:rsid w:val="001E08AF"/>
    <w:rsid w:val="001E0DC5"/>
    <w:rsid w:val="001E1048"/>
    <w:rsid w:val="001E171A"/>
    <w:rsid w:val="001E1B59"/>
    <w:rsid w:val="001E1BE5"/>
    <w:rsid w:val="001E2226"/>
    <w:rsid w:val="001E2511"/>
    <w:rsid w:val="001E2D2D"/>
    <w:rsid w:val="001E3B15"/>
    <w:rsid w:val="001E3EEB"/>
    <w:rsid w:val="001E3EF8"/>
    <w:rsid w:val="001E3F22"/>
    <w:rsid w:val="001E40D2"/>
    <w:rsid w:val="001E4D00"/>
    <w:rsid w:val="001E54C1"/>
    <w:rsid w:val="001E610D"/>
    <w:rsid w:val="001E6238"/>
    <w:rsid w:val="001E67C1"/>
    <w:rsid w:val="001E687A"/>
    <w:rsid w:val="001E6E00"/>
    <w:rsid w:val="001E75E1"/>
    <w:rsid w:val="001E7B9B"/>
    <w:rsid w:val="001E7E3E"/>
    <w:rsid w:val="001E7E47"/>
    <w:rsid w:val="001F08E9"/>
    <w:rsid w:val="001F0AB3"/>
    <w:rsid w:val="001F0E19"/>
    <w:rsid w:val="001F0FF1"/>
    <w:rsid w:val="001F15CA"/>
    <w:rsid w:val="001F15CC"/>
    <w:rsid w:val="001F19AF"/>
    <w:rsid w:val="001F1A64"/>
    <w:rsid w:val="001F21FD"/>
    <w:rsid w:val="001F278C"/>
    <w:rsid w:val="001F27EE"/>
    <w:rsid w:val="001F2A38"/>
    <w:rsid w:val="001F32C1"/>
    <w:rsid w:val="001F3AAF"/>
    <w:rsid w:val="001F403B"/>
    <w:rsid w:val="001F417E"/>
    <w:rsid w:val="001F4615"/>
    <w:rsid w:val="001F5AB6"/>
    <w:rsid w:val="001F5B38"/>
    <w:rsid w:val="001F5E6A"/>
    <w:rsid w:val="001F605B"/>
    <w:rsid w:val="001F61DB"/>
    <w:rsid w:val="001F6305"/>
    <w:rsid w:val="001F649E"/>
    <w:rsid w:val="001F65E3"/>
    <w:rsid w:val="001F6781"/>
    <w:rsid w:val="001F6E58"/>
    <w:rsid w:val="001F708B"/>
    <w:rsid w:val="001F726D"/>
    <w:rsid w:val="001F73AD"/>
    <w:rsid w:val="001F76E4"/>
    <w:rsid w:val="001F7B08"/>
    <w:rsid w:val="00200929"/>
    <w:rsid w:val="00200F1F"/>
    <w:rsid w:val="00201E07"/>
    <w:rsid w:val="00202427"/>
    <w:rsid w:val="00202C9E"/>
    <w:rsid w:val="00203500"/>
    <w:rsid w:val="0020353E"/>
    <w:rsid w:val="002045B2"/>
    <w:rsid w:val="002046A2"/>
    <w:rsid w:val="002048E9"/>
    <w:rsid w:val="00204F55"/>
    <w:rsid w:val="002054FD"/>
    <w:rsid w:val="00205B4C"/>
    <w:rsid w:val="00205B8A"/>
    <w:rsid w:val="00206E66"/>
    <w:rsid w:val="00206FD0"/>
    <w:rsid w:val="0021003E"/>
    <w:rsid w:val="002100E9"/>
    <w:rsid w:val="00210AB6"/>
    <w:rsid w:val="00210B88"/>
    <w:rsid w:val="00210E47"/>
    <w:rsid w:val="00211BC9"/>
    <w:rsid w:val="00212325"/>
    <w:rsid w:val="00212A05"/>
    <w:rsid w:val="00212C0D"/>
    <w:rsid w:val="0021312B"/>
    <w:rsid w:val="00213640"/>
    <w:rsid w:val="00213E8F"/>
    <w:rsid w:val="00214178"/>
    <w:rsid w:val="00214D92"/>
    <w:rsid w:val="002152FA"/>
    <w:rsid w:val="0021579B"/>
    <w:rsid w:val="0021584E"/>
    <w:rsid w:val="002158A1"/>
    <w:rsid w:val="002159E2"/>
    <w:rsid w:val="00216841"/>
    <w:rsid w:val="00216852"/>
    <w:rsid w:val="0021698F"/>
    <w:rsid w:val="00216BA9"/>
    <w:rsid w:val="002170B8"/>
    <w:rsid w:val="002201B3"/>
    <w:rsid w:val="00220301"/>
    <w:rsid w:val="00220BBA"/>
    <w:rsid w:val="0022175E"/>
    <w:rsid w:val="00221D05"/>
    <w:rsid w:val="0022203B"/>
    <w:rsid w:val="00222690"/>
    <w:rsid w:val="00222E29"/>
    <w:rsid w:val="00223A27"/>
    <w:rsid w:val="00223C98"/>
    <w:rsid w:val="00224A50"/>
    <w:rsid w:val="00224F35"/>
    <w:rsid w:val="00225934"/>
    <w:rsid w:val="00225B86"/>
    <w:rsid w:val="00226355"/>
    <w:rsid w:val="00226A8C"/>
    <w:rsid w:val="00226CA3"/>
    <w:rsid w:val="00227546"/>
    <w:rsid w:val="00227712"/>
    <w:rsid w:val="0022780B"/>
    <w:rsid w:val="00230B68"/>
    <w:rsid w:val="00230E46"/>
    <w:rsid w:val="00230F16"/>
    <w:rsid w:val="00231D9B"/>
    <w:rsid w:val="00232A5E"/>
    <w:rsid w:val="00232C11"/>
    <w:rsid w:val="00232EAA"/>
    <w:rsid w:val="00232FC6"/>
    <w:rsid w:val="00233517"/>
    <w:rsid w:val="00233A34"/>
    <w:rsid w:val="0023418A"/>
    <w:rsid w:val="002344E6"/>
    <w:rsid w:val="00234EAC"/>
    <w:rsid w:val="00234FF6"/>
    <w:rsid w:val="00235570"/>
    <w:rsid w:val="0023562B"/>
    <w:rsid w:val="0023614F"/>
    <w:rsid w:val="002361A0"/>
    <w:rsid w:val="002371CE"/>
    <w:rsid w:val="002372DB"/>
    <w:rsid w:val="00237501"/>
    <w:rsid w:val="002375EA"/>
    <w:rsid w:val="00237ADB"/>
    <w:rsid w:val="00240505"/>
    <w:rsid w:val="002405C7"/>
    <w:rsid w:val="00241474"/>
    <w:rsid w:val="00241CAE"/>
    <w:rsid w:val="00241F46"/>
    <w:rsid w:val="00242356"/>
    <w:rsid w:val="00242750"/>
    <w:rsid w:val="00243848"/>
    <w:rsid w:val="00243AAD"/>
    <w:rsid w:val="00243C1C"/>
    <w:rsid w:val="00243FAA"/>
    <w:rsid w:val="002441CB"/>
    <w:rsid w:val="0024468B"/>
    <w:rsid w:val="00244772"/>
    <w:rsid w:val="00244789"/>
    <w:rsid w:val="00244B5E"/>
    <w:rsid w:val="0024513C"/>
    <w:rsid w:val="00245558"/>
    <w:rsid w:val="00245956"/>
    <w:rsid w:val="00245BFF"/>
    <w:rsid w:val="00245EB2"/>
    <w:rsid w:val="00246634"/>
    <w:rsid w:val="00246B8E"/>
    <w:rsid w:val="0024716E"/>
    <w:rsid w:val="0024726D"/>
    <w:rsid w:val="002475E4"/>
    <w:rsid w:val="0024784D"/>
    <w:rsid w:val="00247AB0"/>
    <w:rsid w:val="00250592"/>
    <w:rsid w:val="002509E5"/>
    <w:rsid w:val="00250A51"/>
    <w:rsid w:val="00250BAC"/>
    <w:rsid w:val="00250E38"/>
    <w:rsid w:val="00251525"/>
    <w:rsid w:val="00251755"/>
    <w:rsid w:val="00251829"/>
    <w:rsid w:val="00251912"/>
    <w:rsid w:val="00251FFE"/>
    <w:rsid w:val="00252094"/>
    <w:rsid w:val="00252279"/>
    <w:rsid w:val="00252619"/>
    <w:rsid w:val="002528C7"/>
    <w:rsid w:val="00252BD8"/>
    <w:rsid w:val="00252E2B"/>
    <w:rsid w:val="00252EC8"/>
    <w:rsid w:val="002533BE"/>
    <w:rsid w:val="00253455"/>
    <w:rsid w:val="00253696"/>
    <w:rsid w:val="00253F99"/>
    <w:rsid w:val="002540B0"/>
    <w:rsid w:val="002562CD"/>
    <w:rsid w:val="002565B4"/>
    <w:rsid w:val="00256CEB"/>
    <w:rsid w:val="00257189"/>
    <w:rsid w:val="00257390"/>
    <w:rsid w:val="0025764F"/>
    <w:rsid w:val="00257776"/>
    <w:rsid w:val="00257CF8"/>
    <w:rsid w:val="00257F47"/>
    <w:rsid w:val="00257F64"/>
    <w:rsid w:val="00260006"/>
    <w:rsid w:val="00260546"/>
    <w:rsid w:val="0026093B"/>
    <w:rsid w:val="002615DD"/>
    <w:rsid w:val="00261741"/>
    <w:rsid w:val="0026191F"/>
    <w:rsid w:val="00261BE3"/>
    <w:rsid w:val="00261BE4"/>
    <w:rsid w:val="00262932"/>
    <w:rsid w:val="00262B50"/>
    <w:rsid w:val="00263138"/>
    <w:rsid w:val="00263267"/>
    <w:rsid w:val="0026390D"/>
    <w:rsid w:val="00264C42"/>
    <w:rsid w:val="0026503F"/>
    <w:rsid w:val="00265238"/>
    <w:rsid w:val="002652F5"/>
    <w:rsid w:val="0026557E"/>
    <w:rsid w:val="00265701"/>
    <w:rsid w:val="00265A8B"/>
    <w:rsid w:val="0026677F"/>
    <w:rsid w:val="002667C2"/>
    <w:rsid w:val="00266AAF"/>
    <w:rsid w:val="00266E47"/>
    <w:rsid w:val="002678DA"/>
    <w:rsid w:val="00267B8A"/>
    <w:rsid w:val="00267D11"/>
    <w:rsid w:val="00267D7A"/>
    <w:rsid w:val="00270084"/>
    <w:rsid w:val="00270A64"/>
    <w:rsid w:val="00270C69"/>
    <w:rsid w:val="002710EC"/>
    <w:rsid w:val="00271EBF"/>
    <w:rsid w:val="002725DE"/>
    <w:rsid w:val="0027281D"/>
    <w:rsid w:val="002728D1"/>
    <w:rsid w:val="0027379D"/>
    <w:rsid w:val="00273DA8"/>
    <w:rsid w:val="00273EEB"/>
    <w:rsid w:val="002742C8"/>
    <w:rsid w:val="00275872"/>
    <w:rsid w:val="00275948"/>
    <w:rsid w:val="002759AC"/>
    <w:rsid w:val="00276AF3"/>
    <w:rsid w:val="00276E74"/>
    <w:rsid w:val="002771B6"/>
    <w:rsid w:val="002779DF"/>
    <w:rsid w:val="0028008F"/>
    <w:rsid w:val="0028023C"/>
    <w:rsid w:val="00280269"/>
    <w:rsid w:val="0028050C"/>
    <w:rsid w:val="00280B93"/>
    <w:rsid w:val="00281290"/>
    <w:rsid w:val="002820B5"/>
    <w:rsid w:val="00282692"/>
    <w:rsid w:val="0028272D"/>
    <w:rsid w:val="00283617"/>
    <w:rsid w:val="0028383F"/>
    <w:rsid w:val="0028463C"/>
    <w:rsid w:val="002846E8"/>
    <w:rsid w:val="0028509B"/>
    <w:rsid w:val="00285191"/>
    <w:rsid w:val="00285386"/>
    <w:rsid w:val="0028577B"/>
    <w:rsid w:val="002858A8"/>
    <w:rsid w:val="002859DB"/>
    <w:rsid w:val="00285E83"/>
    <w:rsid w:val="002865CD"/>
    <w:rsid w:val="00286E6B"/>
    <w:rsid w:val="00286F67"/>
    <w:rsid w:val="002871DE"/>
    <w:rsid w:val="00287607"/>
    <w:rsid w:val="00287685"/>
    <w:rsid w:val="0029014F"/>
    <w:rsid w:val="002901DA"/>
    <w:rsid w:val="002903FE"/>
    <w:rsid w:val="00291B96"/>
    <w:rsid w:val="00292306"/>
    <w:rsid w:val="002928BB"/>
    <w:rsid w:val="00292A77"/>
    <w:rsid w:val="002931A5"/>
    <w:rsid w:val="00293549"/>
    <w:rsid w:val="00293696"/>
    <w:rsid w:val="00293B5C"/>
    <w:rsid w:val="00294150"/>
    <w:rsid w:val="0029431A"/>
    <w:rsid w:val="00294BB7"/>
    <w:rsid w:val="00294FF6"/>
    <w:rsid w:val="0029503B"/>
    <w:rsid w:val="00295608"/>
    <w:rsid w:val="00295FAF"/>
    <w:rsid w:val="00296588"/>
    <w:rsid w:val="00296CAF"/>
    <w:rsid w:val="002975CE"/>
    <w:rsid w:val="00297BA7"/>
    <w:rsid w:val="00297BFA"/>
    <w:rsid w:val="00297F2E"/>
    <w:rsid w:val="002A0A40"/>
    <w:rsid w:val="002A10E2"/>
    <w:rsid w:val="002A16EF"/>
    <w:rsid w:val="002A202D"/>
    <w:rsid w:val="002A2B2D"/>
    <w:rsid w:val="002A2D78"/>
    <w:rsid w:val="002A3273"/>
    <w:rsid w:val="002A36F1"/>
    <w:rsid w:val="002A3B61"/>
    <w:rsid w:val="002A3BBB"/>
    <w:rsid w:val="002A3E60"/>
    <w:rsid w:val="002A4A0C"/>
    <w:rsid w:val="002A4D3F"/>
    <w:rsid w:val="002A53E1"/>
    <w:rsid w:val="002A5AA5"/>
    <w:rsid w:val="002A5B37"/>
    <w:rsid w:val="002A5D71"/>
    <w:rsid w:val="002A60A1"/>
    <w:rsid w:val="002A6707"/>
    <w:rsid w:val="002A6BB7"/>
    <w:rsid w:val="002A6C01"/>
    <w:rsid w:val="002A7566"/>
    <w:rsid w:val="002B01C3"/>
    <w:rsid w:val="002B0232"/>
    <w:rsid w:val="002B05BB"/>
    <w:rsid w:val="002B12C1"/>
    <w:rsid w:val="002B137A"/>
    <w:rsid w:val="002B14CF"/>
    <w:rsid w:val="002B1519"/>
    <w:rsid w:val="002B183C"/>
    <w:rsid w:val="002B2AF2"/>
    <w:rsid w:val="002B3115"/>
    <w:rsid w:val="002B3333"/>
    <w:rsid w:val="002B37D5"/>
    <w:rsid w:val="002B398D"/>
    <w:rsid w:val="002B3A40"/>
    <w:rsid w:val="002B3B6F"/>
    <w:rsid w:val="002B47C3"/>
    <w:rsid w:val="002B49F3"/>
    <w:rsid w:val="002B4C09"/>
    <w:rsid w:val="002B50CB"/>
    <w:rsid w:val="002B50D7"/>
    <w:rsid w:val="002B5AEB"/>
    <w:rsid w:val="002B6FD5"/>
    <w:rsid w:val="002B7870"/>
    <w:rsid w:val="002B7D77"/>
    <w:rsid w:val="002C0258"/>
    <w:rsid w:val="002C044F"/>
    <w:rsid w:val="002C0E97"/>
    <w:rsid w:val="002C19DD"/>
    <w:rsid w:val="002C1A7D"/>
    <w:rsid w:val="002C1EEB"/>
    <w:rsid w:val="002C22DC"/>
    <w:rsid w:val="002C276C"/>
    <w:rsid w:val="002C2CA3"/>
    <w:rsid w:val="002C2F5A"/>
    <w:rsid w:val="002C3499"/>
    <w:rsid w:val="002C3932"/>
    <w:rsid w:val="002C3C9A"/>
    <w:rsid w:val="002C3DF1"/>
    <w:rsid w:val="002C3F1E"/>
    <w:rsid w:val="002C429F"/>
    <w:rsid w:val="002C46F6"/>
    <w:rsid w:val="002C47A6"/>
    <w:rsid w:val="002C4EB3"/>
    <w:rsid w:val="002C4F1E"/>
    <w:rsid w:val="002C5A3F"/>
    <w:rsid w:val="002C5D79"/>
    <w:rsid w:val="002C6151"/>
    <w:rsid w:val="002C6B7A"/>
    <w:rsid w:val="002C70C9"/>
    <w:rsid w:val="002C7C5B"/>
    <w:rsid w:val="002C7DD6"/>
    <w:rsid w:val="002C7FBC"/>
    <w:rsid w:val="002D10E1"/>
    <w:rsid w:val="002D14DD"/>
    <w:rsid w:val="002D1602"/>
    <w:rsid w:val="002D1F56"/>
    <w:rsid w:val="002D2E58"/>
    <w:rsid w:val="002D3299"/>
    <w:rsid w:val="002D32E1"/>
    <w:rsid w:val="002D413E"/>
    <w:rsid w:val="002D42FC"/>
    <w:rsid w:val="002D45BD"/>
    <w:rsid w:val="002D47D5"/>
    <w:rsid w:val="002D4B36"/>
    <w:rsid w:val="002D51AA"/>
    <w:rsid w:val="002D5771"/>
    <w:rsid w:val="002D5E94"/>
    <w:rsid w:val="002D5F94"/>
    <w:rsid w:val="002D6003"/>
    <w:rsid w:val="002D6482"/>
    <w:rsid w:val="002D6644"/>
    <w:rsid w:val="002D71D0"/>
    <w:rsid w:val="002D72B6"/>
    <w:rsid w:val="002D74B0"/>
    <w:rsid w:val="002D7506"/>
    <w:rsid w:val="002D75BE"/>
    <w:rsid w:val="002E0ECC"/>
    <w:rsid w:val="002E2822"/>
    <w:rsid w:val="002E2BE2"/>
    <w:rsid w:val="002E395D"/>
    <w:rsid w:val="002E3C29"/>
    <w:rsid w:val="002E401F"/>
    <w:rsid w:val="002E4451"/>
    <w:rsid w:val="002E518E"/>
    <w:rsid w:val="002E555E"/>
    <w:rsid w:val="002E56C5"/>
    <w:rsid w:val="002E5917"/>
    <w:rsid w:val="002E6593"/>
    <w:rsid w:val="002E6969"/>
    <w:rsid w:val="002E6A48"/>
    <w:rsid w:val="002E7A3D"/>
    <w:rsid w:val="002E7C4A"/>
    <w:rsid w:val="002E7D38"/>
    <w:rsid w:val="002F005F"/>
    <w:rsid w:val="002F044C"/>
    <w:rsid w:val="002F0756"/>
    <w:rsid w:val="002F0C04"/>
    <w:rsid w:val="002F1581"/>
    <w:rsid w:val="002F1887"/>
    <w:rsid w:val="002F23EB"/>
    <w:rsid w:val="002F275D"/>
    <w:rsid w:val="002F37F3"/>
    <w:rsid w:val="002F44AD"/>
    <w:rsid w:val="002F4714"/>
    <w:rsid w:val="002F4C79"/>
    <w:rsid w:val="002F4FAD"/>
    <w:rsid w:val="002F6F0F"/>
    <w:rsid w:val="002F6FDC"/>
    <w:rsid w:val="002F740F"/>
    <w:rsid w:val="002F78CD"/>
    <w:rsid w:val="002F79A1"/>
    <w:rsid w:val="002F7C86"/>
    <w:rsid w:val="0030003A"/>
    <w:rsid w:val="003006EE"/>
    <w:rsid w:val="00300716"/>
    <w:rsid w:val="00300ED1"/>
    <w:rsid w:val="0030123D"/>
    <w:rsid w:val="00302304"/>
    <w:rsid w:val="00302781"/>
    <w:rsid w:val="00302F1C"/>
    <w:rsid w:val="003031F7"/>
    <w:rsid w:val="00303AC2"/>
    <w:rsid w:val="00303C7B"/>
    <w:rsid w:val="00303C92"/>
    <w:rsid w:val="00303CC3"/>
    <w:rsid w:val="00303EFA"/>
    <w:rsid w:val="003041C4"/>
    <w:rsid w:val="003046B7"/>
    <w:rsid w:val="003046DA"/>
    <w:rsid w:val="003049DF"/>
    <w:rsid w:val="00304A69"/>
    <w:rsid w:val="0030521B"/>
    <w:rsid w:val="0030578C"/>
    <w:rsid w:val="00305A60"/>
    <w:rsid w:val="003065D7"/>
    <w:rsid w:val="00306821"/>
    <w:rsid w:val="00306BDA"/>
    <w:rsid w:val="00306C7D"/>
    <w:rsid w:val="00306CA2"/>
    <w:rsid w:val="00306F92"/>
    <w:rsid w:val="003073B2"/>
    <w:rsid w:val="003074C3"/>
    <w:rsid w:val="0030764C"/>
    <w:rsid w:val="00307B6F"/>
    <w:rsid w:val="003107EF"/>
    <w:rsid w:val="003117E1"/>
    <w:rsid w:val="00311BDE"/>
    <w:rsid w:val="00312210"/>
    <w:rsid w:val="003123CA"/>
    <w:rsid w:val="00312C2B"/>
    <w:rsid w:val="0031309A"/>
    <w:rsid w:val="003132B6"/>
    <w:rsid w:val="00313F55"/>
    <w:rsid w:val="003145FB"/>
    <w:rsid w:val="00314A50"/>
    <w:rsid w:val="00314AB9"/>
    <w:rsid w:val="00315DA6"/>
    <w:rsid w:val="00316088"/>
    <w:rsid w:val="0031679D"/>
    <w:rsid w:val="00316969"/>
    <w:rsid w:val="00316D09"/>
    <w:rsid w:val="00316DD5"/>
    <w:rsid w:val="0031730D"/>
    <w:rsid w:val="00317C7F"/>
    <w:rsid w:val="00317DAB"/>
    <w:rsid w:val="00317FF9"/>
    <w:rsid w:val="0032035D"/>
    <w:rsid w:val="00320941"/>
    <w:rsid w:val="00320951"/>
    <w:rsid w:val="00320B96"/>
    <w:rsid w:val="0032131B"/>
    <w:rsid w:val="003214A8"/>
    <w:rsid w:val="003217DB"/>
    <w:rsid w:val="003223CE"/>
    <w:rsid w:val="00322B77"/>
    <w:rsid w:val="00322D45"/>
    <w:rsid w:val="00322EB9"/>
    <w:rsid w:val="003231DF"/>
    <w:rsid w:val="003231E0"/>
    <w:rsid w:val="00323730"/>
    <w:rsid w:val="00325432"/>
    <w:rsid w:val="00325952"/>
    <w:rsid w:val="0032637B"/>
    <w:rsid w:val="00326460"/>
    <w:rsid w:val="003268EA"/>
    <w:rsid w:val="00326B7D"/>
    <w:rsid w:val="00326BB3"/>
    <w:rsid w:val="00326F08"/>
    <w:rsid w:val="003273A0"/>
    <w:rsid w:val="003277AF"/>
    <w:rsid w:val="00327A8E"/>
    <w:rsid w:val="003312F0"/>
    <w:rsid w:val="003313E7"/>
    <w:rsid w:val="003319F9"/>
    <w:rsid w:val="00331A6B"/>
    <w:rsid w:val="00331AF5"/>
    <w:rsid w:val="00331C6B"/>
    <w:rsid w:val="00331E0E"/>
    <w:rsid w:val="0033216B"/>
    <w:rsid w:val="003324CF"/>
    <w:rsid w:val="003326B6"/>
    <w:rsid w:val="0033305D"/>
    <w:rsid w:val="00333A9A"/>
    <w:rsid w:val="00333B32"/>
    <w:rsid w:val="003345D2"/>
    <w:rsid w:val="00334B36"/>
    <w:rsid w:val="00334B37"/>
    <w:rsid w:val="00335787"/>
    <w:rsid w:val="003357DC"/>
    <w:rsid w:val="00335819"/>
    <w:rsid w:val="00335F82"/>
    <w:rsid w:val="00336462"/>
    <w:rsid w:val="0033652B"/>
    <w:rsid w:val="0033773C"/>
    <w:rsid w:val="00337B1D"/>
    <w:rsid w:val="003400BC"/>
    <w:rsid w:val="00340145"/>
    <w:rsid w:val="003402A0"/>
    <w:rsid w:val="0034051E"/>
    <w:rsid w:val="00340790"/>
    <w:rsid w:val="003408E1"/>
    <w:rsid w:val="003411E6"/>
    <w:rsid w:val="00341C28"/>
    <w:rsid w:val="00341F7A"/>
    <w:rsid w:val="00342105"/>
    <w:rsid w:val="0034312F"/>
    <w:rsid w:val="00343172"/>
    <w:rsid w:val="00343CB5"/>
    <w:rsid w:val="00345047"/>
    <w:rsid w:val="00345222"/>
    <w:rsid w:val="003453FB"/>
    <w:rsid w:val="003456FB"/>
    <w:rsid w:val="003465C5"/>
    <w:rsid w:val="00346B80"/>
    <w:rsid w:val="00346DC3"/>
    <w:rsid w:val="003471EA"/>
    <w:rsid w:val="003478A6"/>
    <w:rsid w:val="00347CA4"/>
    <w:rsid w:val="00347D46"/>
    <w:rsid w:val="003504FF"/>
    <w:rsid w:val="003509AB"/>
    <w:rsid w:val="00350EDF"/>
    <w:rsid w:val="00351C28"/>
    <w:rsid w:val="00351D4C"/>
    <w:rsid w:val="00352614"/>
    <w:rsid w:val="003536C4"/>
    <w:rsid w:val="003537C0"/>
    <w:rsid w:val="00354640"/>
    <w:rsid w:val="003548A9"/>
    <w:rsid w:val="00355C7B"/>
    <w:rsid w:val="00355FDE"/>
    <w:rsid w:val="003561B6"/>
    <w:rsid w:val="003563E4"/>
    <w:rsid w:val="00356F1A"/>
    <w:rsid w:val="00356FB8"/>
    <w:rsid w:val="0035782C"/>
    <w:rsid w:val="00357FFE"/>
    <w:rsid w:val="003605E0"/>
    <w:rsid w:val="00360667"/>
    <w:rsid w:val="0036109E"/>
    <w:rsid w:val="0036153D"/>
    <w:rsid w:val="00361723"/>
    <w:rsid w:val="00361838"/>
    <w:rsid w:val="00362207"/>
    <w:rsid w:val="003628D5"/>
    <w:rsid w:val="00362A7E"/>
    <w:rsid w:val="00362B2B"/>
    <w:rsid w:val="00362D9C"/>
    <w:rsid w:val="00362DAF"/>
    <w:rsid w:val="00363257"/>
    <w:rsid w:val="003632D0"/>
    <w:rsid w:val="003632ED"/>
    <w:rsid w:val="003645A9"/>
    <w:rsid w:val="00364946"/>
    <w:rsid w:val="00364C50"/>
    <w:rsid w:val="00364E04"/>
    <w:rsid w:val="00364E9B"/>
    <w:rsid w:val="00365957"/>
    <w:rsid w:val="00365C55"/>
    <w:rsid w:val="00367598"/>
    <w:rsid w:val="003678EE"/>
    <w:rsid w:val="00367A66"/>
    <w:rsid w:val="00367E86"/>
    <w:rsid w:val="00370435"/>
    <w:rsid w:val="00370725"/>
    <w:rsid w:val="003707FD"/>
    <w:rsid w:val="003718F1"/>
    <w:rsid w:val="0037197C"/>
    <w:rsid w:val="0037209D"/>
    <w:rsid w:val="00372390"/>
    <w:rsid w:val="003724A9"/>
    <w:rsid w:val="00372B88"/>
    <w:rsid w:val="00372E9B"/>
    <w:rsid w:val="003733E1"/>
    <w:rsid w:val="00374CE6"/>
    <w:rsid w:val="00374D0D"/>
    <w:rsid w:val="0037512A"/>
    <w:rsid w:val="0037523C"/>
    <w:rsid w:val="003753CA"/>
    <w:rsid w:val="00375816"/>
    <w:rsid w:val="003767C2"/>
    <w:rsid w:val="00376C53"/>
    <w:rsid w:val="00377091"/>
    <w:rsid w:val="003771B4"/>
    <w:rsid w:val="0037740C"/>
    <w:rsid w:val="0037742B"/>
    <w:rsid w:val="00377448"/>
    <w:rsid w:val="00380C19"/>
    <w:rsid w:val="00380CA8"/>
    <w:rsid w:val="00381F12"/>
    <w:rsid w:val="0038247B"/>
    <w:rsid w:val="00382B74"/>
    <w:rsid w:val="00382F9D"/>
    <w:rsid w:val="003830C5"/>
    <w:rsid w:val="003839E1"/>
    <w:rsid w:val="00383C30"/>
    <w:rsid w:val="00383E06"/>
    <w:rsid w:val="0038459A"/>
    <w:rsid w:val="00384618"/>
    <w:rsid w:val="00384A24"/>
    <w:rsid w:val="00384BE2"/>
    <w:rsid w:val="00384F11"/>
    <w:rsid w:val="00385134"/>
    <w:rsid w:val="00385366"/>
    <w:rsid w:val="0038563E"/>
    <w:rsid w:val="00385A94"/>
    <w:rsid w:val="0038611C"/>
    <w:rsid w:val="00386209"/>
    <w:rsid w:val="0038636B"/>
    <w:rsid w:val="0038643F"/>
    <w:rsid w:val="00386A7C"/>
    <w:rsid w:val="00386B98"/>
    <w:rsid w:val="003876BC"/>
    <w:rsid w:val="00387BFE"/>
    <w:rsid w:val="00387C26"/>
    <w:rsid w:val="00390778"/>
    <w:rsid w:val="00390A1F"/>
    <w:rsid w:val="00390B84"/>
    <w:rsid w:val="00390E80"/>
    <w:rsid w:val="00391591"/>
    <w:rsid w:val="0039186F"/>
    <w:rsid w:val="00392783"/>
    <w:rsid w:val="003929C8"/>
    <w:rsid w:val="00392ECC"/>
    <w:rsid w:val="00393104"/>
    <w:rsid w:val="003940AA"/>
    <w:rsid w:val="0039568F"/>
    <w:rsid w:val="00395FA3"/>
    <w:rsid w:val="00396372"/>
    <w:rsid w:val="00396818"/>
    <w:rsid w:val="003968A1"/>
    <w:rsid w:val="00397528"/>
    <w:rsid w:val="003A0319"/>
    <w:rsid w:val="003A0601"/>
    <w:rsid w:val="003A15FD"/>
    <w:rsid w:val="003A1FDC"/>
    <w:rsid w:val="003A2844"/>
    <w:rsid w:val="003A2856"/>
    <w:rsid w:val="003A2E3C"/>
    <w:rsid w:val="003A3B97"/>
    <w:rsid w:val="003A4152"/>
    <w:rsid w:val="003A425A"/>
    <w:rsid w:val="003A429F"/>
    <w:rsid w:val="003A42EC"/>
    <w:rsid w:val="003A46AD"/>
    <w:rsid w:val="003A46F8"/>
    <w:rsid w:val="003A496C"/>
    <w:rsid w:val="003A538C"/>
    <w:rsid w:val="003A54D4"/>
    <w:rsid w:val="003A5844"/>
    <w:rsid w:val="003A5859"/>
    <w:rsid w:val="003A6870"/>
    <w:rsid w:val="003A6DA4"/>
    <w:rsid w:val="003A7730"/>
    <w:rsid w:val="003A7731"/>
    <w:rsid w:val="003A7D9F"/>
    <w:rsid w:val="003B07F7"/>
    <w:rsid w:val="003B09A2"/>
    <w:rsid w:val="003B0F1C"/>
    <w:rsid w:val="003B0F63"/>
    <w:rsid w:val="003B1072"/>
    <w:rsid w:val="003B1C5C"/>
    <w:rsid w:val="003B1D6B"/>
    <w:rsid w:val="003B31CD"/>
    <w:rsid w:val="003B3354"/>
    <w:rsid w:val="003B3AEC"/>
    <w:rsid w:val="003B4E23"/>
    <w:rsid w:val="003B56DA"/>
    <w:rsid w:val="003B5EE6"/>
    <w:rsid w:val="003B6558"/>
    <w:rsid w:val="003B6706"/>
    <w:rsid w:val="003B6A5D"/>
    <w:rsid w:val="003B6AD4"/>
    <w:rsid w:val="003B71BA"/>
    <w:rsid w:val="003B723D"/>
    <w:rsid w:val="003B74AD"/>
    <w:rsid w:val="003B7562"/>
    <w:rsid w:val="003B7AE0"/>
    <w:rsid w:val="003C0421"/>
    <w:rsid w:val="003C0803"/>
    <w:rsid w:val="003C0F24"/>
    <w:rsid w:val="003C1799"/>
    <w:rsid w:val="003C1AD1"/>
    <w:rsid w:val="003C1E6D"/>
    <w:rsid w:val="003C1EB4"/>
    <w:rsid w:val="003C1F31"/>
    <w:rsid w:val="003C20F7"/>
    <w:rsid w:val="003C21E4"/>
    <w:rsid w:val="003C27EB"/>
    <w:rsid w:val="003C2A52"/>
    <w:rsid w:val="003C2E02"/>
    <w:rsid w:val="003C2F6F"/>
    <w:rsid w:val="003C2FEA"/>
    <w:rsid w:val="003C306D"/>
    <w:rsid w:val="003C30DB"/>
    <w:rsid w:val="003C3843"/>
    <w:rsid w:val="003C3D89"/>
    <w:rsid w:val="003C4082"/>
    <w:rsid w:val="003C408D"/>
    <w:rsid w:val="003C4263"/>
    <w:rsid w:val="003C45A9"/>
    <w:rsid w:val="003C48BA"/>
    <w:rsid w:val="003C4A28"/>
    <w:rsid w:val="003C4B23"/>
    <w:rsid w:val="003C4F70"/>
    <w:rsid w:val="003C5510"/>
    <w:rsid w:val="003C5D19"/>
    <w:rsid w:val="003C626D"/>
    <w:rsid w:val="003C6381"/>
    <w:rsid w:val="003C6620"/>
    <w:rsid w:val="003C6B5E"/>
    <w:rsid w:val="003C6E07"/>
    <w:rsid w:val="003C7703"/>
    <w:rsid w:val="003C7E86"/>
    <w:rsid w:val="003D02B0"/>
    <w:rsid w:val="003D032D"/>
    <w:rsid w:val="003D09A8"/>
    <w:rsid w:val="003D0A9D"/>
    <w:rsid w:val="003D0CAE"/>
    <w:rsid w:val="003D11D4"/>
    <w:rsid w:val="003D12B1"/>
    <w:rsid w:val="003D18E0"/>
    <w:rsid w:val="003D1D9F"/>
    <w:rsid w:val="003D22C9"/>
    <w:rsid w:val="003D244F"/>
    <w:rsid w:val="003D2C55"/>
    <w:rsid w:val="003D309A"/>
    <w:rsid w:val="003D33EA"/>
    <w:rsid w:val="003D369C"/>
    <w:rsid w:val="003D370F"/>
    <w:rsid w:val="003D3A3B"/>
    <w:rsid w:val="003D45D6"/>
    <w:rsid w:val="003D500F"/>
    <w:rsid w:val="003D5F72"/>
    <w:rsid w:val="003D6348"/>
    <w:rsid w:val="003D63A6"/>
    <w:rsid w:val="003D6A17"/>
    <w:rsid w:val="003E00F3"/>
    <w:rsid w:val="003E013B"/>
    <w:rsid w:val="003E0326"/>
    <w:rsid w:val="003E0780"/>
    <w:rsid w:val="003E0783"/>
    <w:rsid w:val="003E0EA5"/>
    <w:rsid w:val="003E11CB"/>
    <w:rsid w:val="003E186A"/>
    <w:rsid w:val="003E2175"/>
    <w:rsid w:val="003E225F"/>
    <w:rsid w:val="003E3517"/>
    <w:rsid w:val="003E3821"/>
    <w:rsid w:val="003E3EFF"/>
    <w:rsid w:val="003E5281"/>
    <w:rsid w:val="003E5CDD"/>
    <w:rsid w:val="003E6145"/>
    <w:rsid w:val="003E67C4"/>
    <w:rsid w:val="003E6A35"/>
    <w:rsid w:val="003E7847"/>
    <w:rsid w:val="003E7F93"/>
    <w:rsid w:val="003F0719"/>
    <w:rsid w:val="003F07C4"/>
    <w:rsid w:val="003F1117"/>
    <w:rsid w:val="003F1199"/>
    <w:rsid w:val="003F11BD"/>
    <w:rsid w:val="003F1356"/>
    <w:rsid w:val="003F158E"/>
    <w:rsid w:val="003F1AAF"/>
    <w:rsid w:val="003F2703"/>
    <w:rsid w:val="003F2CF4"/>
    <w:rsid w:val="003F2E44"/>
    <w:rsid w:val="003F308D"/>
    <w:rsid w:val="003F314B"/>
    <w:rsid w:val="003F316E"/>
    <w:rsid w:val="003F3BA1"/>
    <w:rsid w:val="003F3C80"/>
    <w:rsid w:val="003F3FB3"/>
    <w:rsid w:val="003F4187"/>
    <w:rsid w:val="003F43EC"/>
    <w:rsid w:val="003F4B67"/>
    <w:rsid w:val="003F4F3A"/>
    <w:rsid w:val="003F51A4"/>
    <w:rsid w:val="003F5793"/>
    <w:rsid w:val="003F6E93"/>
    <w:rsid w:val="003F7373"/>
    <w:rsid w:val="003F79BD"/>
    <w:rsid w:val="003F7A9F"/>
    <w:rsid w:val="00401CB7"/>
    <w:rsid w:val="00402AD4"/>
    <w:rsid w:val="00402BB6"/>
    <w:rsid w:val="00402D04"/>
    <w:rsid w:val="004032AE"/>
    <w:rsid w:val="004038C9"/>
    <w:rsid w:val="00403BDD"/>
    <w:rsid w:val="004044C8"/>
    <w:rsid w:val="0040499F"/>
    <w:rsid w:val="00404ACF"/>
    <w:rsid w:val="00405D53"/>
    <w:rsid w:val="00405D5C"/>
    <w:rsid w:val="00405D6E"/>
    <w:rsid w:val="00406390"/>
    <w:rsid w:val="004065CC"/>
    <w:rsid w:val="00406FFB"/>
    <w:rsid w:val="0040707B"/>
    <w:rsid w:val="00407459"/>
    <w:rsid w:val="0040759B"/>
    <w:rsid w:val="0040768C"/>
    <w:rsid w:val="004077AB"/>
    <w:rsid w:val="00410648"/>
    <w:rsid w:val="00410B42"/>
    <w:rsid w:val="004114FE"/>
    <w:rsid w:val="00411DCE"/>
    <w:rsid w:val="00411DD4"/>
    <w:rsid w:val="004122FB"/>
    <w:rsid w:val="00412BA7"/>
    <w:rsid w:val="00412E51"/>
    <w:rsid w:val="0041374E"/>
    <w:rsid w:val="00413AC9"/>
    <w:rsid w:val="00413D9B"/>
    <w:rsid w:val="004142CB"/>
    <w:rsid w:val="0041480B"/>
    <w:rsid w:val="004150C9"/>
    <w:rsid w:val="00415282"/>
    <w:rsid w:val="004154AA"/>
    <w:rsid w:val="00415755"/>
    <w:rsid w:val="00415D6E"/>
    <w:rsid w:val="004160D8"/>
    <w:rsid w:val="004161A6"/>
    <w:rsid w:val="004169DC"/>
    <w:rsid w:val="00417000"/>
    <w:rsid w:val="004177A0"/>
    <w:rsid w:val="00417B05"/>
    <w:rsid w:val="00420ADD"/>
    <w:rsid w:val="004210F8"/>
    <w:rsid w:val="0042114E"/>
    <w:rsid w:val="0042135D"/>
    <w:rsid w:val="00421BB7"/>
    <w:rsid w:val="00421BDA"/>
    <w:rsid w:val="0042222E"/>
    <w:rsid w:val="004224B8"/>
    <w:rsid w:val="004227C3"/>
    <w:rsid w:val="00422D58"/>
    <w:rsid w:val="00422E66"/>
    <w:rsid w:val="00423754"/>
    <w:rsid w:val="00423E8E"/>
    <w:rsid w:val="004245E2"/>
    <w:rsid w:val="00424E43"/>
    <w:rsid w:val="0042658C"/>
    <w:rsid w:val="00426923"/>
    <w:rsid w:val="00426CDD"/>
    <w:rsid w:val="00427C5C"/>
    <w:rsid w:val="00430363"/>
    <w:rsid w:val="004305BF"/>
    <w:rsid w:val="0043084D"/>
    <w:rsid w:val="0043090D"/>
    <w:rsid w:val="004310B3"/>
    <w:rsid w:val="00431782"/>
    <w:rsid w:val="00431AB9"/>
    <w:rsid w:val="0043203D"/>
    <w:rsid w:val="00433203"/>
    <w:rsid w:val="00433696"/>
    <w:rsid w:val="00433832"/>
    <w:rsid w:val="00433F3B"/>
    <w:rsid w:val="0043449D"/>
    <w:rsid w:val="004347C3"/>
    <w:rsid w:val="004355DD"/>
    <w:rsid w:val="00435B23"/>
    <w:rsid w:val="00435B53"/>
    <w:rsid w:val="00435DFD"/>
    <w:rsid w:val="00435F32"/>
    <w:rsid w:val="00436078"/>
    <w:rsid w:val="00436088"/>
    <w:rsid w:val="00436178"/>
    <w:rsid w:val="004361CD"/>
    <w:rsid w:val="004363D5"/>
    <w:rsid w:val="004369B7"/>
    <w:rsid w:val="00436AD0"/>
    <w:rsid w:val="00436DC8"/>
    <w:rsid w:val="004370F9"/>
    <w:rsid w:val="00440962"/>
    <w:rsid w:val="00440966"/>
    <w:rsid w:val="00441509"/>
    <w:rsid w:val="00441D0F"/>
    <w:rsid w:val="0044261C"/>
    <w:rsid w:val="0044304F"/>
    <w:rsid w:val="004431CC"/>
    <w:rsid w:val="004435A9"/>
    <w:rsid w:val="0044388C"/>
    <w:rsid w:val="004439E4"/>
    <w:rsid w:val="00443C79"/>
    <w:rsid w:val="00443E91"/>
    <w:rsid w:val="004442DF"/>
    <w:rsid w:val="00444337"/>
    <w:rsid w:val="00444669"/>
    <w:rsid w:val="00444948"/>
    <w:rsid w:val="00444C15"/>
    <w:rsid w:val="00445208"/>
    <w:rsid w:val="004452F3"/>
    <w:rsid w:val="0044572B"/>
    <w:rsid w:val="00445C1D"/>
    <w:rsid w:val="00446522"/>
    <w:rsid w:val="00446536"/>
    <w:rsid w:val="00450288"/>
    <w:rsid w:val="004502DF"/>
    <w:rsid w:val="00450922"/>
    <w:rsid w:val="00450972"/>
    <w:rsid w:val="00450F60"/>
    <w:rsid w:val="004514FD"/>
    <w:rsid w:val="0045181F"/>
    <w:rsid w:val="00451D1E"/>
    <w:rsid w:val="00451E13"/>
    <w:rsid w:val="00452406"/>
    <w:rsid w:val="004524C6"/>
    <w:rsid w:val="00452920"/>
    <w:rsid w:val="00453072"/>
    <w:rsid w:val="004530B0"/>
    <w:rsid w:val="00453257"/>
    <w:rsid w:val="00453769"/>
    <w:rsid w:val="004540F4"/>
    <w:rsid w:val="004545B6"/>
    <w:rsid w:val="004549D2"/>
    <w:rsid w:val="00454B9F"/>
    <w:rsid w:val="00454C63"/>
    <w:rsid w:val="00454DBA"/>
    <w:rsid w:val="004550F2"/>
    <w:rsid w:val="00455BE4"/>
    <w:rsid w:val="00456124"/>
    <w:rsid w:val="004568CE"/>
    <w:rsid w:val="00456940"/>
    <w:rsid w:val="00456CB4"/>
    <w:rsid w:val="0045720C"/>
    <w:rsid w:val="0045744D"/>
    <w:rsid w:val="00457618"/>
    <w:rsid w:val="0045766F"/>
    <w:rsid w:val="00457A71"/>
    <w:rsid w:val="00457C7D"/>
    <w:rsid w:val="004604D1"/>
    <w:rsid w:val="00460908"/>
    <w:rsid w:val="00460DEA"/>
    <w:rsid w:val="0046102B"/>
    <w:rsid w:val="0046217F"/>
    <w:rsid w:val="00462299"/>
    <w:rsid w:val="004629B2"/>
    <w:rsid w:val="00462EE0"/>
    <w:rsid w:val="00463398"/>
    <w:rsid w:val="00463760"/>
    <w:rsid w:val="004638D4"/>
    <w:rsid w:val="00464089"/>
    <w:rsid w:val="004643D8"/>
    <w:rsid w:val="00464B50"/>
    <w:rsid w:val="00464C44"/>
    <w:rsid w:val="00464C79"/>
    <w:rsid w:val="00465903"/>
    <w:rsid w:val="004664B4"/>
    <w:rsid w:val="00466C0C"/>
    <w:rsid w:val="004670FF"/>
    <w:rsid w:val="0046720C"/>
    <w:rsid w:val="00467237"/>
    <w:rsid w:val="004702FA"/>
    <w:rsid w:val="004707B1"/>
    <w:rsid w:val="00470E39"/>
    <w:rsid w:val="00470E59"/>
    <w:rsid w:val="0047127E"/>
    <w:rsid w:val="004719F8"/>
    <w:rsid w:val="004722A9"/>
    <w:rsid w:val="00472A3A"/>
    <w:rsid w:val="004730FF"/>
    <w:rsid w:val="004731EF"/>
    <w:rsid w:val="0047408A"/>
    <w:rsid w:val="00474531"/>
    <w:rsid w:val="00474A26"/>
    <w:rsid w:val="00474CE9"/>
    <w:rsid w:val="00474E4D"/>
    <w:rsid w:val="00474F1B"/>
    <w:rsid w:val="00475069"/>
    <w:rsid w:val="00475E2F"/>
    <w:rsid w:val="00475EEC"/>
    <w:rsid w:val="00476DFA"/>
    <w:rsid w:val="00476E79"/>
    <w:rsid w:val="00477458"/>
    <w:rsid w:val="00477C5A"/>
    <w:rsid w:val="00477D83"/>
    <w:rsid w:val="004803F4"/>
    <w:rsid w:val="004805EC"/>
    <w:rsid w:val="00480937"/>
    <w:rsid w:val="0048110A"/>
    <w:rsid w:val="0048116F"/>
    <w:rsid w:val="00481E23"/>
    <w:rsid w:val="00481E4E"/>
    <w:rsid w:val="0048249E"/>
    <w:rsid w:val="00482946"/>
    <w:rsid w:val="00482EA9"/>
    <w:rsid w:val="00483F87"/>
    <w:rsid w:val="004840DA"/>
    <w:rsid w:val="004843B0"/>
    <w:rsid w:val="00484C47"/>
    <w:rsid w:val="00484E7D"/>
    <w:rsid w:val="00485841"/>
    <w:rsid w:val="00485B1A"/>
    <w:rsid w:val="00485F29"/>
    <w:rsid w:val="00486028"/>
    <w:rsid w:val="00486124"/>
    <w:rsid w:val="004864B4"/>
    <w:rsid w:val="0048685E"/>
    <w:rsid w:val="00486A35"/>
    <w:rsid w:val="0048708B"/>
    <w:rsid w:val="004870A1"/>
    <w:rsid w:val="004872F3"/>
    <w:rsid w:val="00487C50"/>
    <w:rsid w:val="00487FA3"/>
    <w:rsid w:val="0049053A"/>
    <w:rsid w:val="0049234D"/>
    <w:rsid w:val="0049258E"/>
    <w:rsid w:val="00492F13"/>
    <w:rsid w:val="00493A54"/>
    <w:rsid w:val="00493F35"/>
    <w:rsid w:val="00494DD2"/>
    <w:rsid w:val="00494E43"/>
    <w:rsid w:val="00495078"/>
    <w:rsid w:val="00495EAB"/>
    <w:rsid w:val="00496165"/>
    <w:rsid w:val="00496250"/>
    <w:rsid w:val="00496A06"/>
    <w:rsid w:val="00497345"/>
    <w:rsid w:val="004975CD"/>
    <w:rsid w:val="0049799D"/>
    <w:rsid w:val="004A03EE"/>
    <w:rsid w:val="004A05B6"/>
    <w:rsid w:val="004A0C3A"/>
    <w:rsid w:val="004A1255"/>
    <w:rsid w:val="004A16A3"/>
    <w:rsid w:val="004A1923"/>
    <w:rsid w:val="004A2EAF"/>
    <w:rsid w:val="004A2FCD"/>
    <w:rsid w:val="004A30EB"/>
    <w:rsid w:val="004A321A"/>
    <w:rsid w:val="004A37A3"/>
    <w:rsid w:val="004A397E"/>
    <w:rsid w:val="004A3C21"/>
    <w:rsid w:val="004A4383"/>
    <w:rsid w:val="004A4554"/>
    <w:rsid w:val="004A4567"/>
    <w:rsid w:val="004A47BC"/>
    <w:rsid w:val="004A480E"/>
    <w:rsid w:val="004A4F1E"/>
    <w:rsid w:val="004A539C"/>
    <w:rsid w:val="004A5E0F"/>
    <w:rsid w:val="004A65BC"/>
    <w:rsid w:val="004A660C"/>
    <w:rsid w:val="004A69CE"/>
    <w:rsid w:val="004A70B5"/>
    <w:rsid w:val="004B0195"/>
    <w:rsid w:val="004B01DD"/>
    <w:rsid w:val="004B0539"/>
    <w:rsid w:val="004B071C"/>
    <w:rsid w:val="004B0937"/>
    <w:rsid w:val="004B1598"/>
    <w:rsid w:val="004B17E2"/>
    <w:rsid w:val="004B2326"/>
    <w:rsid w:val="004B2732"/>
    <w:rsid w:val="004B2A0D"/>
    <w:rsid w:val="004B300B"/>
    <w:rsid w:val="004B3897"/>
    <w:rsid w:val="004B39AF"/>
    <w:rsid w:val="004B3A86"/>
    <w:rsid w:val="004B3F52"/>
    <w:rsid w:val="004B4E78"/>
    <w:rsid w:val="004B521B"/>
    <w:rsid w:val="004B623B"/>
    <w:rsid w:val="004B6A16"/>
    <w:rsid w:val="004B739C"/>
    <w:rsid w:val="004C09BF"/>
    <w:rsid w:val="004C0D6E"/>
    <w:rsid w:val="004C104F"/>
    <w:rsid w:val="004C1938"/>
    <w:rsid w:val="004C1E35"/>
    <w:rsid w:val="004C1EE8"/>
    <w:rsid w:val="004C2611"/>
    <w:rsid w:val="004C27D9"/>
    <w:rsid w:val="004C2C43"/>
    <w:rsid w:val="004C3085"/>
    <w:rsid w:val="004C369D"/>
    <w:rsid w:val="004C3AE0"/>
    <w:rsid w:val="004C40F2"/>
    <w:rsid w:val="004C4309"/>
    <w:rsid w:val="004C4331"/>
    <w:rsid w:val="004C4685"/>
    <w:rsid w:val="004C4981"/>
    <w:rsid w:val="004C4A97"/>
    <w:rsid w:val="004C4CA5"/>
    <w:rsid w:val="004C4DF1"/>
    <w:rsid w:val="004C5008"/>
    <w:rsid w:val="004C54D5"/>
    <w:rsid w:val="004C56E4"/>
    <w:rsid w:val="004C5935"/>
    <w:rsid w:val="004C6093"/>
    <w:rsid w:val="004C6317"/>
    <w:rsid w:val="004C69D4"/>
    <w:rsid w:val="004C6BF2"/>
    <w:rsid w:val="004C6D1E"/>
    <w:rsid w:val="004C6EFD"/>
    <w:rsid w:val="004D0032"/>
    <w:rsid w:val="004D00B7"/>
    <w:rsid w:val="004D0CBE"/>
    <w:rsid w:val="004D1F98"/>
    <w:rsid w:val="004D20BD"/>
    <w:rsid w:val="004D2138"/>
    <w:rsid w:val="004D215D"/>
    <w:rsid w:val="004D2196"/>
    <w:rsid w:val="004D286D"/>
    <w:rsid w:val="004D2F17"/>
    <w:rsid w:val="004D36A3"/>
    <w:rsid w:val="004D3D1D"/>
    <w:rsid w:val="004D3DD7"/>
    <w:rsid w:val="004D4382"/>
    <w:rsid w:val="004D44AD"/>
    <w:rsid w:val="004D485E"/>
    <w:rsid w:val="004D49C8"/>
    <w:rsid w:val="004D4CB2"/>
    <w:rsid w:val="004D4D1D"/>
    <w:rsid w:val="004D5567"/>
    <w:rsid w:val="004D59A7"/>
    <w:rsid w:val="004D5B33"/>
    <w:rsid w:val="004D64EB"/>
    <w:rsid w:val="004D77C2"/>
    <w:rsid w:val="004D7ECF"/>
    <w:rsid w:val="004E047F"/>
    <w:rsid w:val="004E0763"/>
    <w:rsid w:val="004E0DFA"/>
    <w:rsid w:val="004E0E45"/>
    <w:rsid w:val="004E13B9"/>
    <w:rsid w:val="004E175D"/>
    <w:rsid w:val="004E1C84"/>
    <w:rsid w:val="004E1D0B"/>
    <w:rsid w:val="004E2635"/>
    <w:rsid w:val="004E2C9A"/>
    <w:rsid w:val="004E33CE"/>
    <w:rsid w:val="004E379B"/>
    <w:rsid w:val="004E4A51"/>
    <w:rsid w:val="004E4A97"/>
    <w:rsid w:val="004E5C03"/>
    <w:rsid w:val="004E5EF0"/>
    <w:rsid w:val="004E6125"/>
    <w:rsid w:val="004E63FA"/>
    <w:rsid w:val="004E6412"/>
    <w:rsid w:val="004E6511"/>
    <w:rsid w:val="004E6775"/>
    <w:rsid w:val="004E701A"/>
    <w:rsid w:val="004E750A"/>
    <w:rsid w:val="004E7627"/>
    <w:rsid w:val="004E7F1E"/>
    <w:rsid w:val="004F071F"/>
    <w:rsid w:val="004F0B43"/>
    <w:rsid w:val="004F0C41"/>
    <w:rsid w:val="004F0F58"/>
    <w:rsid w:val="004F1137"/>
    <w:rsid w:val="004F14B8"/>
    <w:rsid w:val="004F16ED"/>
    <w:rsid w:val="004F19C8"/>
    <w:rsid w:val="004F20FB"/>
    <w:rsid w:val="004F2793"/>
    <w:rsid w:val="004F29DB"/>
    <w:rsid w:val="004F2DD5"/>
    <w:rsid w:val="004F3098"/>
    <w:rsid w:val="004F3B8C"/>
    <w:rsid w:val="004F3C97"/>
    <w:rsid w:val="004F4F3F"/>
    <w:rsid w:val="004F610B"/>
    <w:rsid w:val="004F6138"/>
    <w:rsid w:val="004F6204"/>
    <w:rsid w:val="004F644C"/>
    <w:rsid w:val="004F674A"/>
    <w:rsid w:val="004F7018"/>
    <w:rsid w:val="004F745D"/>
    <w:rsid w:val="005005C8"/>
    <w:rsid w:val="00500C17"/>
    <w:rsid w:val="00500D51"/>
    <w:rsid w:val="00500D8F"/>
    <w:rsid w:val="0050132A"/>
    <w:rsid w:val="0050185E"/>
    <w:rsid w:val="00501AFB"/>
    <w:rsid w:val="00501B9A"/>
    <w:rsid w:val="00502373"/>
    <w:rsid w:val="00503108"/>
    <w:rsid w:val="00503615"/>
    <w:rsid w:val="00503C16"/>
    <w:rsid w:val="005040FC"/>
    <w:rsid w:val="0050530F"/>
    <w:rsid w:val="005057F8"/>
    <w:rsid w:val="00505ABB"/>
    <w:rsid w:val="00505BB3"/>
    <w:rsid w:val="00505D62"/>
    <w:rsid w:val="005065CD"/>
    <w:rsid w:val="00506755"/>
    <w:rsid w:val="00506CE5"/>
    <w:rsid w:val="00506F0A"/>
    <w:rsid w:val="00507B56"/>
    <w:rsid w:val="00507F4D"/>
    <w:rsid w:val="0051051D"/>
    <w:rsid w:val="0051051F"/>
    <w:rsid w:val="00510658"/>
    <w:rsid w:val="00510875"/>
    <w:rsid w:val="00510AF9"/>
    <w:rsid w:val="00510B73"/>
    <w:rsid w:val="0051109C"/>
    <w:rsid w:val="005117CC"/>
    <w:rsid w:val="00511A4F"/>
    <w:rsid w:val="00511CEE"/>
    <w:rsid w:val="00511D95"/>
    <w:rsid w:val="00512220"/>
    <w:rsid w:val="00512418"/>
    <w:rsid w:val="00512A5E"/>
    <w:rsid w:val="00512E3E"/>
    <w:rsid w:val="00512F08"/>
    <w:rsid w:val="005133F2"/>
    <w:rsid w:val="005136CB"/>
    <w:rsid w:val="00513AEA"/>
    <w:rsid w:val="00514A91"/>
    <w:rsid w:val="00514AF8"/>
    <w:rsid w:val="0051591B"/>
    <w:rsid w:val="00515F2E"/>
    <w:rsid w:val="00515FFA"/>
    <w:rsid w:val="00517157"/>
    <w:rsid w:val="0051716A"/>
    <w:rsid w:val="0051727D"/>
    <w:rsid w:val="005178BB"/>
    <w:rsid w:val="005179AF"/>
    <w:rsid w:val="00517E3E"/>
    <w:rsid w:val="00517E74"/>
    <w:rsid w:val="00520561"/>
    <w:rsid w:val="0052062E"/>
    <w:rsid w:val="0052072F"/>
    <w:rsid w:val="00520FF9"/>
    <w:rsid w:val="005211DA"/>
    <w:rsid w:val="005216A7"/>
    <w:rsid w:val="00522096"/>
    <w:rsid w:val="00522EED"/>
    <w:rsid w:val="0052355B"/>
    <w:rsid w:val="00523B35"/>
    <w:rsid w:val="00523C54"/>
    <w:rsid w:val="00523CDD"/>
    <w:rsid w:val="00524225"/>
    <w:rsid w:val="0052454B"/>
    <w:rsid w:val="005246BF"/>
    <w:rsid w:val="005246C3"/>
    <w:rsid w:val="005252F1"/>
    <w:rsid w:val="00525627"/>
    <w:rsid w:val="00525C63"/>
    <w:rsid w:val="00525D4B"/>
    <w:rsid w:val="00525DB9"/>
    <w:rsid w:val="00525EE0"/>
    <w:rsid w:val="00525F67"/>
    <w:rsid w:val="005263B4"/>
    <w:rsid w:val="00526450"/>
    <w:rsid w:val="005265FE"/>
    <w:rsid w:val="0052673E"/>
    <w:rsid w:val="005268B6"/>
    <w:rsid w:val="00526EE7"/>
    <w:rsid w:val="00526F68"/>
    <w:rsid w:val="0052706B"/>
    <w:rsid w:val="005272E2"/>
    <w:rsid w:val="0053049B"/>
    <w:rsid w:val="0053055A"/>
    <w:rsid w:val="00530B4A"/>
    <w:rsid w:val="00531029"/>
    <w:rsid w:val="0053114C"/>
    <w:rsid w:val="00531E70"/>
    <w:rsid w:val="00531EFA"/>
    <w:rsid w:val="0053388A"/>
    <w:rsid w:val="005338C3"/>
    <w:rsid w:val="00534B21"/>
    <w:rsid w:val="00536375"/>
    <w:rsid w:val="0053799D"/>
    <w:rsid w:val="00540039"/>
    <w:rsid w:val="005402CE"/>
    <w:rsid w:val="00540FCE"/>
    <w:rsid w:val="0054113F"/>
    <w:rsid w:val="005420B6"/>
    <w:rsid w:val="00542795"/>
    <w:rsid w:val="00544204"/>
    <w:rsid w:val="00544B1E"/>
    <w:rsid w:val="00545289"/>
    <w:rsid w:val="005456C2"/>
    <w:rsid w:val="005463DC"/>
    <w:rsid w:val="00546485"/>
    <w:rsid w:val="00546CD2"/>
    <w:rsid w:val="0054766D"/>
    <w:rsid w:val="005476BF"/>
    <w:rsid w:val="0055043F"/>
    <w:rsid w:val="00550E2E"/>
    <w:rsid w:val="00550F61"/>
    <w:rsid w:val="00551AA6"/>
    <w:rsid w:val="00551C35"/>
    <w:rsid w:val="00552163"/>
    <w:rsid w:val="0055247B"/>
    <w:rsid w:val="00552C11"/>
    <w:rsid w:val="00553112"/>
    <w:rsid w:val="005532DD"/>
    <w:rsid w:val="00553941"/>
    <w:rsid w:val="005539EA"/>
    <w:rsid w:val="00554141"/>
    <w:rsid w:val="005542EA"/>
    <w:rsid w:val="005547F9"/>
    <w:rsid w:val="005549C1"/>
    <w:rsid w:val="00554C5D"/>
    <w:rsid w:val="00554F9A"/>
    <w:rsid w:val="00555722"/>
    <w:rsid w:val="00555DCC"/>
    <w:rsid w:val="005567B4"/>
    <w:rsid w:val="0055697E"/>
    <w:rsid w:val="00556B4D"/>
    <w:rsid w:val="00557016"/>
    <w:rsid w:val="00560266"/>
    <w:rsid w:val="0056036D"/>
    <w:rsid w:val="00561CBB"/>
    <w:rsid w:val="00561EE5"/>
    <w:rsid w:val="005622EE"/>
    <w:rsid w:val="00562531"/>
    <w:rsid w:val="00562777"/>
    <w:rsid w:val="005628A0"/>
    <w:rsid w:val="00562D59"/>
    <w:rsid w:val="00562E94"/>
    <w:rsid w:val="005635AB"/>
    <w:rsid w:val="00563CEF"/>
    <w:rsid w:val="00564ACC"/>
    <w:rsid w:val="00564C5C"/>
    <w:rsid w:val="00564DE5"/>
    <w:rsid w:val="005656AE"/>
    <w:rsid w:val="0056593E"/>
    <w:rsid w:val="00566206"/>
    <w:rsid w:val="005667DA"/>
    <w:rsid w:val="00566886"/>
    <w:rsid w:val="00566991"/>
    <w:rsid w:val="005669ED"/>
    <w:rsid w:val="00566CD9"/>
    <w:rsid w:val="00567053"/>
    <w:rsid w:val="00567159"/>
    <w:rsid w:val="0056725A"/>
    <w:rsid w:val="005674DF"/>
    <w:rsid w:val="00567CA5"/>
    <w:rsid w:val="00567D50"/>
    <w:rsid w:val="00567D72"/>
    <w:rsid w:val="005700FD"/>
    <w:rsid w:val="00570286"/>
    <w:rsid w:val="00570837"/>
    <w:rsid w:val="005708C2"/>
    <w:rsid w:val="00570970"/>
    <w:rsid w:val="00570A3E"/>
    <w:rsid w:val="00570FC5"/>
    <w:rsid w:val="00571A81"/>
    <w:rsid w:val="00571D6C"/>
    <w:rsid w:val="005723BA"/>
    <w:rsid w:val="00572BE1"/>
    <w:rsid w:val="00573185"/>
    <w:rsid w:val="00573338"/>
    <w:rsid w:val="005733C3"/>
    <w:rsid w:val="0057362D"/>
    <w:rsid w:val="00574287"/>
    <w:rsid w:val="00576772"/>
    <w:rsid w:val="00576C40"/>
    <w:rsid w:val="0057776A"/>
    <w:rsid w:val="0058017C"/>
    <w:rsid w:val="005805D3"/>
    <w:rsid w:val="005816D3"/>
    <w:rsid w:val="0058176F"/>
    <w:rsid w:val="00581997"/>
    <w:rsid w:val="00581B15"/>
    <w:rsid w:val="00581D04"/>
    <w:rsid w:val="00581DA2"/>
    <w:rsid w:val="0058210C"/>
    <w:rsid w:val="005822E7"/>
    <w:rsid w:val="00582777"/>
    <w:rsid w:val="00582AB7"/>
    <w:rsid w:val="00582B0D"/>
    <w:rsid w:val="0058378A"/>
    <w:rsid w:val="0058393E"/>
    <w:rsid w:val="0058417E"/>
    <w:rsid w:val="005843F9"/>
    <w:rsid w:val="00584990"/>
    <w:rsid w:val="00584D08"/>
    <w:rsid w:val="00584ED9"/>
    <w:rsid w:val="00584FFA"/>
    <w:rsid w:val="005851AC"/>
    <w:rsid w:val="0058571F"/>
    <w:rsid w:val="00585A5B"/>
    <w:rsid w:val="005860E9"/>
    <w:rsid w:val="0058612C"/>
    <w:rsid w:val="00586B59"/>
    <w:rsid w:val="00586C4E"/>
    <w:rsid w:val="00586FCE"/>
    <w:rsid w:val="0058707C"/>
    <w:rsid w:val="00587705"/>
    <w:rsid w:val="0058786D"/>
    <w:rsid w:val="00587E0E"/>
    <w:rsid w:val="0059044B"/>
    <w:rsid w:val="005908AA"/>
    <w:rsid w:val="005912F7"/>
    <w:rsid w:val="00591739"/>
    <w:rsid w:val="00591838"/>
    <w:rsid w:val="00591F12"/>
    <w:rsid w:val="0059277F"/>
    <w:rsid w:val="00593122"/>
    <w:rsid w:val="00593624"/>
    <w:rsid w:val="00593A32"/>
    <w:rsid w:val="00594638"/>
    <w:rsid w:val="005946D3"/>
    <w:rsid w:val="00594DEB"/>
    <w:rsid w:val="00595657"/>
    <w:rsid w:val="00595809"/>
    <w:rsid w:val="005961A5"/>
    <w:rsid w:val="00597CD5"/>
    <w:rsid w:val="005A013D"/>
    <w:rsid w:val="005A022D"/>
    <w:rsid w:val="005A036D"/>
    <w:rsid w:val="005A0486"/>
    <w:rsid w:val="005A0AF9"/>
    <w:rsid w:val="005A0BAB"/>
    <w:rsid w:val="005A0E4B"/>
    <w:rsid w:val="005A0F5D"/>
    <w:rsid w:val="005A1B2E"/>
    <w:rsid w:val="005A1C64"/>
    <w:rsid w:val="005A1ECA"/>
    <w:rsid w:val="005A21AF"/>
    <w:rsid w:val="005A2BDE"/>
    <w:rsid w:val="005A2D1B"/>
    <w:rsid w:val="005A2D5A"/>
    <w:rsid w:val="005A2E31"/>
    <w:rsid w:val="005A44FA"/>
    <w:rsid w:val="005A4C6B"/>
    <w:rsid w:val="005A4CCF"/>
    <w:rsid w:val="005A4D27"/>
    <w:rsid w:val="005A4EEE"/>
    <w:rsid w:val="005A5485"/>
    <w:rsid w:val="005A69D4"/>
    <w:rsid w:val="005A6C38"/>
    <w:rsid w:val="005A73AF"/>
    <w:rsid w:val="005B0220"/>
    <w:rsid w:val="005B027E"/>
    <w:rsid w:val="005B0359"/>
    <w:rsid w:val="005B03E9"/>
    <w:rsid w:val="005B06F0"/>
    <w:rsid w:val="005B09E1"/>
    <w:rsid w:val="005B0F43"/>
    <w:rsid w:val="005B11DD"/>
    <w:rsid w:val="005B16C0"/>
    <w:rsid w:val="005B1C3B"/>
    <w:rsid w:val="005B232C"/>
    <w:rsid w:val="005B2AD5"/>
    <w:rsid w:val="005B2B9C"/>
    <w:rsid w:val="005B2D4B"/>
    <w:rsid w:val="005B3685"/>
    <w:rsid w:val="005B391A"/>
    <w:rsid w:val="005B3A32"/>
    <w:rsid w:val="005B3F88"/>
    <w:rsid w:val="005B4623"/>
    <w:rsid w:val="005B4EE2"/>
    <w:rsid w:val="005B5284"/>
    <w:rsid w:val="005B57A8"/>
    <w:rsid w:val="005B57F2"/>
    <w:rsid w:val="005B5D76"/>
    <w:rsid w:val="005B65AD"/>
    <w:rsid w:val="005B6E66"/>
    <w:rsid w:val="005B714F"/>
    <w:rsid w:val="005B78F4"/>
    <w:rsid w:val="005B7D1B"/>
    <w:rsid w:val="005C00FC"/>
    <w:rsid w:val="005C10D6"/>
    <w:rsid w:val="005C1552"/>
    <w:rsid w:val="005C1E89"/>
    <w:rsid w:val="005C29CE"/>
    <w:rsid w:val="005C4016"/>
    <w:rsid w:val="005C41D9"/>
    <w:rsid w:val="005C448B"/>
    <w:rsid w:val="005C4B2D"/>
    <w:rsid w:val="005C4BE0"/>
    <w:rsid w:val="005C5047"/>
    <w:rsid w:val="005C599A"/>
    <w:rsid w:val="005C60C0"/>
    <w:rsid w:val="005C629C"/>
    <w:rsid w:val="005C633D"/>
    <w:rsid w:val="005C7966"/>
    <w:rsid w:val="005D0125"/>
    <w:rsid w:val="005D0340"/>
    <w:rsid w:val="005D03EC"/>
    <w:rsid w:val="005D066E"/>
    <w:rsid w:val="005D0780"/>
    <w:rsid w:val="005D12E5"/>
    <w:rsid w:val="005D1C28"/>
    <w:rsid w:val="005D2066"/>
    <w:rsid w:val="005D36CC"/>
    <w:rsid w:val="005D3810"/>
    <w:rsid w:val="005D4D83"/>
    <w:rsid w:val="005D4DE3"/>
    <w:rsid w:val="005D4ED3"/>
    <w:rsid w:val="005D4F4D"/>
    <w:rsid w:val="005D500A"/>
    <w:rsid w:val="005D5139"/>
    <w:rsid w:val="005D59A0"/>
    <w:rsid w:val="005D5A36"/>
    <w:rsid w:val="005D6127"/>
    <w:rsid w:val="005D6EB3"/>
    <w:rsid w:val="005D71A7"/>
    <w:rsid w:val="005D763B"/>
    <w:rsid w:val="005D7FDB"/>
    <w:rsid w:val="005E054D"/>
    <w:rsid w:val="005E0E64"/>
    <w:rsid w:val="005E0EEE"/>
    <w:rsid w:val="005E1340"/>
    <w:rsid w:val="005E156D"/>
    <w:rsid w:val="005E15D1"/>
    <w:rsid w:val="005E17CD"/>
    <w:rsid w:val="005E254D"/>
    <w:rsid w:val="005E3A4A"/>
    <w:rsid w:val="005E3DF1"/>
    <w:rsid w:val="005E3F46"/>
    <w:rsid w:val="005E3FDD"/>
    <w:rsid w:val="005E44B8"/>
    <w:rsid w:val="005E50CD"/>
    <w:rsid w:val="005E5697"/>
    <w:rsid w:val="005E5712"/>
    <w:rsid w:val="005E5A31"/>
    <w:rsid w:val="005E5B19"/>
    <w:rsid w:val="005E5FCE"/>
    <w:rsid w:val="005E6BCF"/>
    <w:rsid w:val="005E6BE1"/>
    <w:rsid w:val="005E7431"/>
    <w:rsid w:val="005E7484"/>
    <w:rsid w:val="005F003B"/>
    <w:rsid w:val="005F00D8"/>
    <w:rsid w:val="005F067D"/>
    <w:rsid w:val="005F077C"/>
    <w:rsid w:val="005F19DC"/>
    <w:rsid w:val="005F1ED9"/>
    <w:rsid w:val="005F20B9"/>
    <w:rsid w:val="005F241A"/>
    <w:rsid w:val="005F2444"/>
    <w:rsid w:val="005F292E"/>
    <w:rsid w:val="005F3B1B"/>
    <w:rsid w:val="005F3B35"/>
    <w:rsid w:val="005F3CA8"/>
    <w:rsid w:val="005F3FE5"/>
    <w:rsid w:val="005F4145"/>
    <w:rsid w:val="005F4CCB"/>
    <w:rsid w:val="005F4FAF"/>
    <w:rsid w:val="005F51B4"/>
    <w:rsid w:val="005F698B"/>
    <w:rsid w:val="005F6D34"/>
    <w:rsid w:val="005F6D49"/>
    <w:rsid w:val="005F72A2"/>
    <w:rsid w:val="005F77F6"/>
    <w:rsid w:val="005F7BB5"/>
    <w:rsid w:val="006008FF"/>
    <w:rsid w:val="00600BE8"/>
    <w:rsid w:val="00602BAA"/>
    <w:rsid w:val="006035AA"/>
    <w:rsid w:val="0060384E"/>
    <w:rsid w:val="00603991"/>
    <w:rsid w:val="006039C7"/>
    <w:rsid w:val="00603D03"/>
    <w:rsid w:val="0060464E"/>
    <w:rsid w:val="006047DA"/>
    <w:rsid w:val="00604CF8"/>
    <w:rsid w:val="00604E3E"/>
    <w:rsid w:val="00605B42"/>
    <w:rsid w:val="00605D18"/>
    <w:rsid w:val="00605F37"/>
    <w:rsid w:val="00606300"/>
    <w:rsid w:val="006068D9"/>
    <w:rsid w:val="00606B1B"/>
    <w:rsid w:val="00606BBE"/>
    <w:rsid w:val="00606CBD"/>
    <w:rsid w:val="00606EBC"/>
    <w:rsid w:val="00607B1E"/>
    <w:rsid w:val="00607B5F"/>
    <w:rsid w:val="006105D0"/>
    <w:rsid w:val="006106B1"/>
    <w:rsid w:val="006106F8"/>
    <w:rsid w:val="00610714"/>
    <w:rsid w:val="0061097B"/>
    <w:rsid w:val="00611E61"/>
    <w:rsid w:val="00611FE0"/>
    <w:rsid w:val="006120B4"/>
    <w:rsid w:val="006125A3"/>
    <w:rsid w:val="00612798"/>
    <w:rsid w:val="00612A13"/>
    <w:rsid w:val="00612C88"/>
    <w:rsid w:val="00613836"/>
    <w:rsid w:val="00613B12"/>
    <w:rsid w:val="0061416F"/>
    <w:rsid w:val="00614786"/>
    <w:rsid w:val="006149D8"/>
    <w:rsid w:val="00614CE3"/>
    <w:rsid w:val="00614F40"/>
    <w:rsid w:val="006157D9"/>
    <w:rsid w:val="006159D3"/>
    <w:rsid w:val="00615B13"/>
    <w:rsid w:val="00615C77"/>
    <w:rsid w:val="006160A4"/>
    <w:rsid w:val="006160E1"/>
    <w:rsid w:val="00616C85"/>
    <w:rsid w:val="00616E75"/>
    <w:rsid w:val="0061729C"/>
    <w:rsid w:val="0061740C"/>
    <w:rsid w:val="00617BB9"/>
    <w:rsid w:val="00617C85"/>
    <w:rsid w:val="00617F12"/>
    <w:rsid w:val="006200CA"/>
    <w:rsid w:val="006205B8"/>
    <w:rsid w:val="006206C5"/>
    <w:rsid w:val="006208E8"/>
    <w:rsid w:val="00620DF3"/>
    <w:rsid w:val="006210CA"/>
    <w:rsid w:val="00621C0E"/>
    <w:rsid w:val="00621C2C"/>
    <w:rsid w:val="00621CB6"/>
    <w:rsid w:val="00622536"/>
    <w:rsid w:val="006229BE"/>
    <w:rsid w:val="00622D8C"/>
    <w:rsid w:val="006230E1"/>
    <w:rsid w:val="00623548"/>
    <w:rsid w:val="0062418B"/>
    <w:rsid w:val="00624521"/>
    <w:rsid w:val="00624596"/>
    <w:rsid w:val="00624953"/>
    <w:rsid w:val="00624AEE"/>
    <w:rsid w:val="00624B4C"/>
    <w:rsid w:val="00624E15"/>
    <w:rsid w:val="00624EB1"/>
    <w:rsid w:val="00625A88"/>
    <w:rsid w:val="00625EAD"/>
    <w:rsid w:val="0062636C"/>
    <w:rsid w:val="006263D9"/>
    <w:rsid w:val="0062670F"/>
    <w:rsid w:val="00626848"/>
    <w:rsid w:val="00627564"/>
    <w:rsid w:val="006276B0"/>
    <w:rsid w:val="006278CF"/>
    <w:rsid w:val="00627D4D"/>
    <w:rsid w:val="00627F49"/>
    <w:rsid w:val="006306FB"/>
    <w:rsid w:val="00630701"/>
    <w:rsid w:val="00630AEF"/>
    <w:rsid w:val="00630C89"/>
    <w:rsid w:val="00630E3F"/>
    <w:rsid w:val="0063145D"/>
    <w:rsid w:val="00632065"/>
    <w:rsid w:val="0063255A"/>
    <w:rsid w:val="006327B2"/>
    <w:rsid w:val="006329AB"/>
    <w:rsid w:val="00633403"/>
    <w:rsid w:val="00633719"/>
    <w:rsid w:val="0063395E"/>
    <w:rsid w:val="00633A0D"/>
    <w:rsid w:val="0063570E"/>
    <w:rsid w:val="00636155"/>
    <w:rsid w:val="006362C4"/>
    <w:rsid w:val="006365FC"/>
    <w:rsid w:val="00636885"/>
    <w:rsid w:val="00636D3A"/>
    <w:rsid w:val="0063731C"/>
    <w:rsid w:val="00637404"/>
    <w:rsid w:val="00640126"/>
    <w:rsid w:val="006401E5"/>
    <w:rsid w:val="0064066D"/>
    <w:rsid w:val="00640C76"/>
    <w:rsid w:val="00641791"/>
    <w:rsid w:val="00641B56"/>
    <w:rsid w:val="00641DE2"/>
    <w:rsid w:val="00641E9D"/>
    <w:rsid w:val="006421D1"/>
    <w:rsid w:val="00642AD6"/>
    <w:rsid w:val="006437B5"/>
    <w:rsid w:val="006437B7"/>
    <w:rsid w:val="00643DB9"/>
    <w:rsid w:val="00643DF1"/>
    <w:rsid w:val="0064493F"/>
    <w:rsid w:val="00644948"/>
    <w:rsid w:val="00644B52"/>
    <w:rsid w:val="00645229"/>
    <w:rsid w:val="0064544E"/>
    <w:rsid w:val="00645794"/>
    <w:rsid w:val="00645A71"/>
    <w:rsid w:val="00645CB4"/>
    <w:rsid w:val="00646D4C"/>
    <w:rsid w:val="0064791D"/>
    <w:rsid w:val="00647BF4"/>
    <w:rsid w:val="00647FE6"/>
    <w:rsid w:val="00650CF0"/>
    <w:rsid w:val="00650D24"/>
    <w:rsid w:val="00651355"/>
    <w:rsid w:val="0065189E"/>
    <w:rsid w:val="006528DD"/>
    <w:rsid w:val="00652EEB"/>
    <w:rsid w:val="00652F0F"/>
    <w:rsid w:val="0065321D"/>
    <w:rsid w:val="00654344"/>
    <w:rsid w:val="0065446F"/>
    <w:rsid w:val="00654496"/>
    <w:rsid w:val="006548F4"/>
    <w:rsid w:val="0065532D"/>
    <w:rsid w:val="006559C4"/>
    <w:rsid w:val="00655BF4"/>
    <w:rsid w:val="006566A3"/>
    <w:rsid w:val="006569C5"/>
    <w:rsid w:val="00660E3C"/>
    <w:rsid w:val="00660E7F"/>
    <w:rsid w:val="0066150B"/>
    <w:rsid w:val="00661542"/>
    <w:rsid w:val="006615D7"/>
    <w:rsid w:val="00661BA5"/>
    <w:rsid w:val="00663482"/>
    <w:rsid w:val="006639A2"/>
    <w:rsid w:val="00663FAC"/>
    <w:rsid w:val="006644D7"/>
    <w:rsid w:val="00664FF5"/>
    <w:rsid w:val="00665061"/>
    <w:rsid w:val="006654E4"/>
    <w:rsid w:val="00665B8F"/>
    <w:rsid w:val="00665E22"/>
    <w:rsid w:val="00666396"/>
    <w:rsid w:val="006668C0"/>
    <w:rsid w:val="00666F92"/>
    <w:rsid w:val="006672D5"/>
    <w:rsid w:val="006679E4"/>
    <w:rsid w:val="0067025B"/>
    <w:rsid w:val="006715E2"/>
    <w:rsid w:val="00671E2C"/>
    <w:rsid w:val="00671F3B"/>
    <w:rsid w:val="0067293B"/>
    <w:rsid w:val="00672AE1"/>
    <w:rsid w:val="00672F32"/>
    <w:rsid w:val="006734ED"/>
    <w:rsid w:val="006735D3"/>
    <w:rsid w:val="006735D4"/>
    <w:rsid w:val="006736A7"/>
    <w:rsid w:val="00674407"/>
    <w:rsid w:val="006747C2"/>
    <w:rsid w:val="00674F0A"/>
    <w:rsid w:val="006751C0"/>
    <w:rsid w:val="00675282"/>
    <w:rsid w:val="00675C08"/>
    <w:rsid w:val="00675C74"/>
    <w:rsid w:val="0067679B"/>
    <w:rsid w:val="00676BC6"/>
    <w:rsid w:val="00676C3B"/>
    <w:rsid w:val="00676E9F"/>
    <w:rsid w:val="00677C50"/>
    <w:rsid w:val="00677DDC"/>
    <w:rsid w:val="00677EA3"/>
    <w:rsid w:val="0068020F"/>
    <w:rsid w:val="00681354"/>
    <w:rsid w:val="006815F8"/>
    <w:rsid w:val="0068162F"/>
    <w:rsid w:val="0068189C"/>
    <w:rsid w:val="00681D55"/>
    <w:rsid w:val="00681E21"/>
    <w:rsid w:val="00682105"/>
    <w:rsid w:val="006824C8"/>
    <w:rsid w:val="00682A60"/>
    <w:rsid w:val="006836C6"/>
    <w:rsid w:val="006837CB"/>
    <w:rsid w:val="006838BE"/>
    <w:rsid w:val="00683C35"/>
    <w:rsid w:val="00683D5D"/>
    <w:rsid w:val="00684095"/>
    <w:rsid w:val="00684BE4"/>
    <w:rsid w:val="006851AC"/>
    <w:rsid w:val="00685463"/>
    <w:rsid w:val="00685B2A"/>
    <w:rsid w:val="00685F88"/>
    <w:rsid w:val="00685FD6"/>
    <w:rsid w:val="006861BE"/>
    <w:rsid w:val="006862F6"/>
    <w:rsid w:val="00686522"/>
    <w:rsid w:val="00686CA3"/>
    <w:rsid w:val="00687E4C"/>
    <w:rsid w:val="006911CD"/>
    <w:rsid w:val="006912EC"/>
    <w:rsid w:val="00691CA0"/>
    <w:rsid w:val="00691E7E"/>
    <w:rsid w:val="006920B0"/>
    <w:rsid w:val="0069215B"/>
    <w:rsid w:val="00692655"/>
    <w:rsid w:val="0069336E"/>
    <w:rsid w:val="00693583"/>
    <w:rsid w:val="006937F3"/>
    <w:rsid w:val="00693A2F"/>
    <w:rsid w:val="00693D61"/>
    <w:rsid w:val="00694172"/>
    <w:rsid w:val="00694694"/>
    <w:rsid w:val="0069480A"/>
    <w:rsid w:val="00694B79"/>
    <w:rsid w:val="0069519A"/>
    <w:rsid w:val="00695E24"/>
    <w:rsid w:val="00696317"/>
    <w:rsid w:val="00696473"/>
    <w:rsid w:val="00696875"/>
    <w:rsid w:val="00696B6F"/>
    <w:rsid w:val="00697392"/>
    <w:rsid w:val="006975C1"/>
    <w:rsid w:val="006A08D1"/>
    <w:rsid w:val="006A092C"/>
    <w:rsid w:val="006A0BB7"/>
    <w:rsid w:val="006A16A5"/>
    <w:rsid w:val="006A258E"/>
    <w:rsid w:val="006A31F2"/>
    <w:rsid w:val="006A37CC"/>
    <w:rsid w:val="006A38A0"/>
    <w:rsid w:val="006A4279"/>
    <w:rsid w:val="006A6597"/>
    <w:rsid w:val="006A6651"/>
    <w:rsid w:val="006A6F20"/>
    <w:rsid w:val="006A7750"/>
    <w:rsid w:val="006A7903"/>
    <w:rsid w:val="006A7CBC"/>
    <w:rsid w:val="006B0296"/>
    <w:rsid w:val="006B09C0"/>
    <w:rsid w:val="006B282E"/>
    <w:rsid w:val="006B2A46"/>
    <w:rsid w:val="006B31B7"/>
    <w:rsid w:val="006B32EF"/>
    <w:rsid w:val="006B37D7"/>
    <w:rsid w:val="006B3943"/>
    <w:rsid w:val="006B3A45"/>
    <w:rsid w:val="006B3B57"/>
    <w:rsid w:val="006B3BDF"/>
    <w:rsid w:val="006B494F"/>
    <w:rsid w:val="006B4A09"/>
    <w:rsid w:val="006B4A3C"/>
    <w:rsid w:val="006B4CA4"/>
    <w:rsid w:val="006B4E80"/>
    <w:rsid w:val="006B58A9"/>
    <w:rsid w:val="006B5CA6"/>
    <w:rsid w:val="006B66B6"/>
    <w:rsid w:val="006B6898"/>
    <w:rsid w:val="006B6A1B"/>
    <w:rsid w:val="006B6BC1"/>
    <w:rsid w:val="006B76E1"/>
    <w:rsid w:val="006B7C07"/>
    <w:rsid w:val="006C0161"/>
    <w:rsid w:val="006C02A7"/>
    <w:rsid w:val="006C0986"/>
    <w:rsid w:val="006C0BCE"/>
    <w:rsid w:val="006C11FE"/>
    <w:rsid w:val="006C21BF"/>
    <w:rsid w:val="006C253D"/>
    <w:rsid w:val="006C2A9E"/>
    <w:rsid w:val="006C32D8"/>
    <w:rsid w:val="006C34AD"/>
    <w:rsid w:val="006C380B"/>
    <w:rsid w:val="006C38A7"/>
    <w:rsid w:val="006C3B3D"/>
    <w:rsid w:val="006C3E5C"/>
    <w:rsid w:val="006C40AD"/>
    <w:rsid w:val="006C4147"/>
    <w:rsid w:val="006C44E9"/>
    <w:rsid w:val="006C5013"/>
    <w:rsid w:val="006C58FF"/>
    <w:rsid w:val="006C6149"/>
    <w:rsid w:val="006C61C4"/>
    <w:rsid w:val="006C63A2"/>
    <w:rsid w:val="006C645E"/>
    <w:rsid w:val="006C6C78"/>
    <w:rsid w:val="006C76E7"/>
    <w:rsid w:val="006C7804"/>
    <w:rsid w:val="006C7951"/>
    <w:rsid w:val="006D01F4"/>
    <w:rsid w:val="006D029D"/>
    <w:rsid w:val="006D02BD"/>
    <w:rsid w:val="006D0965"/>
    <w:rsid w:val="006D14BF"/>
    <w:rsid w:val="006D2119"/>
    <w:rsid w:val="006D2382"/>
    <w:rsid w:val="006D264F"/>
    <w:rsid w:val="006D2B3E"/>
    <w:rsid w:val="006D2CC9"/>
    <w:rsid w:val="006D2DF1"/>
    <w:rsid w:val="006D33A1"/>
    <w:rsid w:val="006D3630"/>
    <w:rsid w:val="006D3CE5"/>
    <w:rsid w:val="006D47F8"/>
    <w:rsid w:val="006D513A"/>
    <w:rsid w:val="006D530F"/>
    <w:rsid w:val="006D5E9A"/>
    <w:rsid w:val="006D6050"/>
    <w:rsid w:val="006D6159"/>
    <w:rsid w:val="006D61D5"/>
    <w:rsid w:val="006D6B0A"/>
    <w:rsid w:val="006D714E"/>
    <w:rsid w:val="006D719F"/>
    <w:rsid w:val="006D7555"/>
    <w:rsid w:val="006D75DA"/>
    <w:rsid w:val="006D7917"/>
    <w:rsid w:val="006D7946"/>
    <w:rsid w:val="006D7D04"/>
    <w:rsid w:val="006D7DEA"/>
    <w:rsid w:val="006E00E1"/>
    <w:rsid w:val="006E07E6"/>
    <w:rsid w:val="006E07F3"/>
    <w:rsid w:val="006E0F32"/>
    <w:rsid w:val="006E11D7"/>
    <w:rsid w:val="006E141C"/>
    <w:rsid w:val="006E1613"/>
    <w:rsid w:val="006E16BD"/>
    <w:rsid w:val="006E3200"/>
    <w:rsid w:val="006E3651"/>
    <w:rsid w:val="006E36A6"/>
    <w:rsid w:val="006E3CEC"/>
    <w:rsid w:val="006E3F7E"/>
    <w:rsid w:val="006E470D"/>
    <w:rsid w:val="006E630E"/>
    <w:rsid w:val="006E6367"/>
    <w:rsid w:val="006E680C"/>
    <w:rsid w:val="006E6BDF"/>
    <w:rsid w:val="006E6DD6"/>
    <w:rsid w:val="006E734A"/>
    <w:rsid w:val="006F0DF0"/>
    <w:rsid w:val="006F12D0"/>
    <w:rsid w:val="006F1933"/>
    <w:rsid w:val="006F1B0D"/>
    <w:rsid w:val="006F1F27"/>
    <w:rsid w:val="006F28CF"/>
    <w:rsid w:val="006F3948"/>
    <w:rsid w:val="006F4890"/>
    <w:rsid w:val="006F48B3"/>
    <w:rsid w:val="006F4E61"/>
    <w:rsid w:val="006F4EC1"/>
    <w:rsid w:val="006F4FF8"/>
    <w:rsid w:val="006F50C3"/>
    <w:rsid w:val="006F5299"/>
    <w:rsid w:val="006F5545"/>
    <w:rsid w:val="006F605E"/>
    <w:rsid w:val="006F63F5"/>
    <w:rsid w:val="006F6454"/>
    <w:rsid w:val="006F6ADB"/>
    <w:rsid w:val="006F6F5D"/>
    <w:rsid w:val="006F6F89"/>
    <w:rsid w:val="006F7D2B"/>
    <w:rsid w:val="00700152"/>
    <w:rsid w:val="00701469"/>
    <w:rsid w:val="00701486"/>
    <w:rsid w:val="0070162C"/>
    <w:rsid w:val="00701636"/>
    <w:rsid w:val="00701D35"/>
    <w:rsid w:val="00702068"/>
    <w:rsid w:val="0070222D"/>
    <w:rsid w:val="00703030"/>
    <w:rsid w:val="007030AC"/>
    <w:rsid w:val="007035A1"/>
    <w:rsid w:val="007043DF"/>
    <w:rsid w:val="00704A31"/>
    <w:rsid w:val="00704A7F"/>
    <w:rsid w:val="00704AD0"/>
    <w:rsid w:val="00704D30"/>
    <w:rsid w:val="0070519D"/>
    <w:rsid w:val="007053EB"/>
    <w:rsid w:val="00706003"/>
    <w:rsid w:val="007061E1"/>
    <w:rsid w:val="00706832"/>
    <w:rsid w:val="00706AD3"/>
    <w:rsid w:val="00707142"/>
    <w:rsid w:val="00707167"/>
    <w:rsid w:val="00707AAB"/>
    <w:rsid w:val="00707C2E"/>
    <w:rsid w:val="00707C4F"/>
    <w:rsid w:val="0071002E"/>
    <w:rsid w:val="0071009A"/>
    <w:rsid w:val="00710143"/>
    <w:rsid w:val="00710B65"/>
    <w:rsid w:val="007116B8"/>
    <w:rsid w:val="00711983"/>
    <w:rsid w:val="00711F6D"/>
    <w:rsid w:val="0071215F"/>
    <w:rsid w:val="0071287B"/>
    <w:rsid w:val="00712F22"/>
    <w:rsid w:val="00713310"/>
    <w:rsid w:val="00713AC6"/>
    <w:rsid w:val="00713D24"/>
    <w:rsid w:val="00714CF4"/>
    <w:rsid w:val="00714F04"/>
    <w:rsid w:val="007150DB"/>
    <w:rsid w:val="0071586F"/>
    <w:rsid w:val="00715918"/>
    <w:rsid w:val="00715E5A"/>
    <w:rsid w:val="00715E60"/>
    <w:rsid w:val="0071616D"/>
    <w:rsid w:val="00716176"/>
    <w:rsid w:val="007161C3"/>
    <w:rsid w:val="00716943"/>
    <w:rsid w:val="00716A54"/>
    <w:rsid w:val="00717154"/>
    <w:rsid w:val="00717790"/>
    <w:rsid w:val="00717CD6"/>
    <w:rsid w:val="00717D7D"/>
    <w:rsid w:val="0072017C"/>
    <w:rsid w:val="0072020E"/>
    <w:rsid w:val="0072116E"/>
    <w:rsid w:val="007212A8"/>
    <w:rsid w:val="007215D3"/>
    <w:rsid w:val="007216CD"/>
    <w:rsid w:val="00721899"/>
    <w:rsid w:val="00722097"/>
    <w:rsid w:val="00722744"/>
    <w:rsid w:val="00722A2B"/>
    <w:rsid w:val="00723108"/>
    <w:rsid w:val="007231C5"/>
    <w:rsid w:val="0072322B"/>
    <w:rsid w:val="007234E9"/>
    <w:rsid w:val="007236AA"/>
    <w:rsid w:val="007239D5"/>
    <w:rsid w:val="00724781"/>
    <w:rsid w:val="007248DC"/>
    <w:rsid w:val="00725E7E"/>
    <w:rsid w:val="00725EA4"/>
    <w:rsid w:val="00726406"/>
    <w:rsid w:val="007265A3"/>
    <w:rsid w:val="00726832"/>
    <w:rsid w:val="00727600"/>
    <w:rsid w:val="007278C7"/>
    <w:rsid w:val="007279C6"/>
    <w:rsid w:val="00727D57"/>
    <w:rsid w:val="00727E79"/>
    <w:rsid w:val="00727FA9"/>
    <w:rsid w:val="007301B2"/>
    <w:rsid w:val="00730D07"/>
    <w:rsid w:val="007315AD"/>
    <w:rsid w:val="00732088"/>
    <w:rsid w:val="00732376"/>
    <w:rsid w:val="00732CEE"/>
    <w:rsid w:val="00733303"/>
    <w:rsid w:val="007335F7"/>
    <w:rsid w:val="00733CD5"/>
    <w:rsid w:val="00734DC3"/>
    <w:rsid w:val="00735855"/>
    <w:rsid w:val="0073595B"/>
    <w:rsid w:val="00735F25"/>
    <w:rsid w:val="00736E77"/>
    <w:rsid w:val="0073759F"/>
    <w:rsid w:val="007406CA"/>
    <w:rsid w:val="007411D6"/>
    <w:rsid w:val="007412CB"/>
    <w:rsid w:val="007417A2"/>
    <w:rsid w:val="00741EFB"/>
    <w:rsid w:val="00743B04"/>
    <w:rsid w:val="00743B7B"/>
    <w:rsid w:val="00743BFC"/>
    <w:rsid w:val="00743C1E"/>
    <w:rsid w:val="00743D30"/>
    <w:rsid w:val="007442E2"/>
    <w:rsid w:val="00744619"/>
    <w:rsid w:val="00744DDD"/>
    <w:rsid w:val="00745C84"/>
    <w:rsid w:val="0074617A"/>
    <w:rsid w:val="007466F3"/>
    <w:rsid w:val="00746702"/>
    <w:rsid w:val="007468DE"/>
    <w:rsid w:val="00746E94"/>
    <w:rsid w:val="00747350"/>
    <w:rsid w:val="00751139"/>
    <w:rsid w:val="007514C5"/>
    <w:rsid w:val="00751FFA"/>
    <w:rsid w:val="00752735"/>
    <w:rsid w:val="00752B78"/>
    <w:rsid w:val="00752F35"/>
    <w:rsid w:val="00753519"/>
    <w:rsid w:val="007536A6"/>
    <w:rsid w:val="007536CE"/>
    <w:rsid w:val="00753F58"/>
    <w:rsid w:val="00754C59"/>
    <w:rsid w:val="0075544D"/>
    <w:rsid w:val="00755AA6"/>
    <w:rsid w:val="00755EDD"/>
    <w:rsid w:val="00756F13"/>
    <w:rsid w:val="00757627"/>
    <w:rsid w:val="007578C6"/>
    <w:rsid w:val="00757CC3"/>
    <w:rsid w:val="00757D56"/>
    <w:rsid w:val="00757DCC"/>
    <w:rsid w:val="00760004"/>
    <w:rsid w:val="0076010C"/>
    <w:rsid w:val="00760242"/>
    <w:rsid w:val="00760576"/>
    <w:rsid w:val="00760826"/>
    <w:rsid w:val="00760C97"/>
    <w:rsid w:val="00760E86"/>
    <w:rsid w:val="00762B81"/>
    <w:rsid w:val="0076399F"/>
    <w:rsid w:val="007641B5"/>
    <w:rsid w:val="00764259"/>
    <w:rsid w:val="007644AC"/>
    <w:rsid w:val="00764A9C"/>
    <w:rsid w:val="00764D03"/>
    <w:rsid w:val="00764E86"/>
    <w:rsid w:val="00765071"/>
    <w:rsid w:val="007662C7"/>
    <w:rsid w:val="007665C8"/>
    <w:rsid w:val="00766709"/>
    <w:rsid w:val="00766C8A"/>
    <w:rsid w:val="00766F75"/>
    <w:rsid w:val="00767165"/>
    <w:rsid w:val="007671F7"/>
    <w:rsid w:val="007673A2"/>
    <w:rsid w:val="00767E80"/>
    <w:rsid w:val="00770066"/>
    <w:rsid w:val="00770457"/>
    <w:rsid w:val="00770F4A"/>
    <w:rsid w:val="00771415"/>
    <w:rsid w:val="0077152B"/>
    <w:rsid w:val="00771951"/>
    <w:rsid w:val="00771F30"/>
    <w:rsid w:val="00771FFE"/>
    <w:rsid w:val="00772731"/>
    <w:rsid w:val="00772C62"/>
    <w:rsid w:val="00772FF8"/>
    <w:rsid w:val="007732D4"/>
    <w:rsid w:val="007738CF"/>
    <w:rsid w:val="0077435F"/>
    <w:rsid w:val="00774899"/>
    <w:rsid w:val="0077498E"/>
    <w:rsid w:val="00774AD7"/>
    <w:rsid w:val="00775781"/>
    <w:rsid w:val="00775F9B"/>
    <w:rsid w:val="00776559"/>
    <w:rsid w:val="0077741F"/>
    <w:rsid w:val="00777912"/>
    <w:rsid w:val="00777FA4"/>
    <w:rsid w:val="0078021A"/>
    <w:rsid w:val="00780D73"/>
    <w:rsid w:val="00780E97"/>
    <w:rsid w:val="0078110E"/>
    <w:rsid w:val="00781427"/>
    <w:rsid w:val="00782FAF"/>
    <w:rsid w:val="007832DE"/>
    <w:rsid w:val="007846DD"/>
    <w:rsid w:val="007849CA"/>
    <w:rsid w:val="00784EDC"/>
    <w:rsid w:val="00785ACA"/>
    <w:rsid w:val="00785D2D"/>
    <w:rsid w:val="00785EA1"/>
    <w:rsid w:val="00785FD6"/>
    <w:rsid w:val="0079005E"/>
    <w:rsid w:val="00790241"/>
    <w:rsid w:val="00790946"/>
    <w:rsid w:val="00791551"/>
    <w:rsid w:val="00791B8C"/>
    <w:rsid w:val="0079203C"/>
    <w:rsid w:val="00792525"/>
    <w:rsid w:val="00792D36"/>
    <w:rsid w:val="007939DD"/>
    <w:rsid w:val="00794054"/>
    <w:rsid w:val="007948B5"/>
    <w:rsid w:val="00794E92"/>
    <w:rsid w:val="00795331"/>
    <w:rsid w:val="00795DC8"/>
    <w:rsid w:val="0079629E"/>
    <w:rsid w:val="00797457"/>
    <w:rsid w:val="007974B4"/>
    <w:rsid w:val="007974BD"/>
    <w:rsid w:val="00797A5D"/>
    <w:rsid w:val="00797F21"/>
    <w:rsid w:val="007A1619"/>
    <w:rsid w:val="007A1777"/>
    <w:rsid w:val="007A1799"/>
    <w:rsid w:val="007A1CE8"/>
    <w:rsid w:val="007A1F8D"/>
    <w:rsid w:val="007A2579"/>
    <w:rsid w:val="007A3360"/>
    <w:rsid w:val="007A38D6"/>
    <w:rsid w:val="007A3C26"/>
    <w:rsid w:val="007A47B4"/>
    <w:rsid w:val="007A4E3F"/>
    <w:rsid w:val="007A5475"/>
    <w:rsid w:val="007A55E7"/>
    <w:rsid w:val="007A589B"/>
    <w:rsid w:val="007A5C2C"/>
    <w:rsid w:val="007A5CA1"/>
    <w:rsid w:val="007A5E78"/>
    <w:rsid w:val="007A5F46"/>
    <w:rsid w:val="007A68A2"/>
    <w:rsid w:val="007A6A38"/>
    <w:rsid w:val="007A7058"/>
    <w:rsid w:val="007A7C55"/>
    <w:rsid w:val="007B02D9"/>
    <w:rsid w:val="007B04A4"/>
    <w:rsid w:val="007B1057"/>
    <w:rsid w:val="007B16E9"/>
    <w:rsid w:val="007B3103"/>
    <w:rsid w:val="007B3221"/>
    <w:rsid w:val="007B32DE"/>
    <w:rsid w:val="007B32F8"/>
    <w:rsid w:val="007B332D"/>
    <w:rsid w:val="007B332E"/>
    <w:rsid w:val="007B3501"/>
    <w:rsid w:val="007B448C"/>
    <w:rsid w:val="007B4E2C"/>
    <w:rsid w:val="007B5734"/>
    <w:rsid w:val="007B5DBF"/>
    <w:rsid w:val="007B633E"/>
    <w:rsid w:val="007B70D0"/>
    <w:rsid w:val="007B7590"/>
    <w:rsid w:val="007B77DF"/>
    <w:rsid w:val="007B7830"/>
    <w:rsid w:val="007B791D"/>
    <w:rsid w:val="007B7979"/>
    <w:rsid w:val="007C0587"/>
    <w:rsid w:val="007C075E"/>
    <w:rsid w:val="007C089F"/>
    <w:rsid w:val="007C1474"/>
    <w:rsid w:val="007C192B"/>
    <w:rsid w:val="007C1E25"/>
    <w:rsid w:val="007C256A"/>
    <w:rsid w:val="007C2F2F"/>
    <w:rsid w:val="007C3BBD"/>
    <w:rsid w:val="007C46A2"/>
    <w:rsid w:val="007C4C50"/>
    <w:rsid w:val="007C5205"/>
    <w:rsid w:val="007C61EF"/>
    <w:rsid w:val="007C6357"/>
    <w:rsid w:val="007C6428"/>
    <w:rsid w:val="007C6BA4"/>
    <w:rsid w:val="007C6D29"/>
    <w:rsid w:val="007C6D94"/>
    <w:rsid w:val="007C7725"/>
    <w:rsid w:val="007C7862"/>
    <w:rsid w:val="007D08B6"/>
    <w:rsid w:val="007D0FC4"/>
    <w:rsid w:val="007D1132"/>
    <w:rsid w:val="007D11BF"/>
    <w:rsid w:val="007D130E"/>
    <w:rsid w:val="007D142E"/>
    <w:rsid w:val="007D15E4"/>
    <w:rsid w:val="007D19A2"/>
    <w:rsid w:val="007D273C"/>
    <w:rsid w:val="007D2EFC"/>
    <w:rsid w:val="007D3139"/>
    <w:rsid w:val="007D3545"/>
    <w:rsid w:val="007D3A61"/>
    <w:rsid w:val="007D3A9F"/>
    <w:rsid w:val="007D3E44"/>
    <w:rsid w:val="007D4ADA"/>
    <w:rsid w:val="007D544A"/>
    <w:rsid w:val="007D554A"/>
    <w:rsid w:val="007D6367"/>
    <w:rsid w:val="007D6B02"/>
    <w:rsid w:val="007D7756"/>
    <w:rsid w:val="007D7FD4"/>
    <w:rsid w:val="007E0328"/>
    <w:rsid w:val="007E0406"/>
    <w:rsid w:val="007E0446"/>
    <w:rsid w:val="007E05C0"/>
    <w:rsid w:val="007E0645"/>
    <w:rsid w:val="007E0E1D"/>
    <w:rsid w:val="007E17E1"/>
    <w:rsid w:val="007E19E0"/>
    <w:rsid w:val="007E22FC"/>
    <w:rsid w:val="007E2403"/>
    <w:rsid w:val="007E26B8"/>
    <w:rsid w:val="007E26C5"/>
    <w:rsid w:val="007E2D59"/>
    <w:rsid w:val="007E2E6E"/>
    <w:rsid w:val="007E4123"/>
    <w:rsid w:val="007E4151"/>
    <w:rsid w:val="007E47AD"/>
    <w:rsid w:val="007E5931"/>
    <w:rsid w:val="007E5A7D"/>
    <w:rsid w:val="007E63E8"/>
    <w:rsid w:val="007E6760"/>
    <w:rsid w:val="007E676E"/>
    <w:rsid w:val="007E6C41"/>
    <w:rsid w:val="007E6DEF"/>
    <w:rsid w:val="007E70A4"/>
    <w:rsid w:val="007E772C"/>
    <w:rsid w:val="007E77C2"/>
    <w:rsid w:val="007F08A6"/>
    <w:rsid w:val="007F114B"/>
    <w:rsid w:val="007F15A0"/>
    <w:rsid w:val="007F15E1"/>
    <w:rsid w:val="007F19AF"/>
    <w:rsid w:val="007F20AD"/>
    <w:rsid w:val="007F29EC"/>
    <w:rsid w:val="007F2E01"/>
    <w:rsid w:val="007F2E2D"/>
    <w:rsid w:val="007F3854"/>
    <w:rsid w:val="007F5144"/>
    <w:rsid w:val="007F572F"/>
    <w:rsid w:val="007F577F"/>
    <w:rsid w:val="007F5EC0"/>
    <w:rsid w:val="007F6EDB"/>
    <w:rsid w:val="0080077C"/>
    <w:rsid w:val="00800BF4"/>
    <w:rsid w:val="00800C0C"/>
    <w:rsid w:val="00800F8A"/>
    <w:rsid w:val="008013BE"/>
    <w:rsid w:val="00801777"/>
    <w:rsid w:val="00801B56"/>
    <w:rsid w:val="0080203D"/>
    <w:rsid w:val="008021A3"/>
    <w:rsid w:val="00802611"/>
    <w:rsid w:val="00802D6E"/>
    <w:rsid w:val="00803AB4"/>
    <w:rsid w:val="00803AC3"/>
    <w:rsid w:val="008047C2"/>
    <w:rsid w:val="0080484C"/>
    <w:rsid w:val="00805531"/>
    <w:rsid w:val="00805E10"/>
    <w:rsid w:val="008068F8"/>
    <w:rsid w:val="00806BBC"/>
    <w:rsid w:val="00806BC1"/>
    <w:rsid w:val="0080730D"/>
    <w:rsid w:val="00807469"/>
    <w:rsid w:val="008075E8"/>
    <w:rsid w:val="00807888"/>
    <w:rsid w:val="00807D20"/>
    <w:rsid w:val="0081005E"/>
    <w:rsid w:val="00810A72"/>
    <w:rsid w:val="008112B3"/>
    <w:rsid w:val="008112F3"/>
    <w:rsid w:val="0081248B"/>
    <w:rsid w:val="008127C6"/>
    <w:rsid w:val="0081349B"/>
    <w:rsid w:val="00814395"/>
    <w:rsid w:val="00815A7F"/>
    <w:rsid w:val="00815EC5"/>
    <w:rsid w:val="0081677A"/>
    <w:rsid w:val="0081683B"/>
    <w:rsid w:val="00816A3B"/>
    <w:rsid w:val="008171C8"/>
    <w:rsid w:val="00817596"/>
    <w:rsid w:val="008178D3"/>
    <w:rsid w:val="00817A6B"/>
    <w:rsid w:val="0082012A"/>
    <w:rsid w:val="008207AB"/>
    <w:rsid w:val="00820EE3"/>
    <w:rsid w:val="0082141D"/>
    <w:rsid w:val="008215FA"/>
    <w:rsid w:val="00821770"/>
    <w:rsid w:val="008228F9"/>
    <w:rsid w:val="00822E2B"/>
    <w:rsid w:val="008232CA"/>
    <w:rsid w:val="00823301"/>
    <w:rsid w:val="008236B4"/>
    <w:rsid w:val="00823894"/>
    <w:rsid w:val="00823922"/>
    <w:rsid w:val="00823D5E"/>
    <w:rsid w:val="00824372"/>
    <w:rsid w:val="008247A5"/>
    <w:rsid w:val="00825409"/>
    <w:rsid w:val="0082562A"/>
    <w:rsid w:val="0082566E"/>
    <w:rsid w:val="00825F17"/>
    <w:rsid w:val="008266B8"/>
    <w:rsid w:val="008267D1"/>
    <w:rsid w:val="00826A70"/>
    <w:rsid w:val="008276A3"/>
    <w:rsid w:val="00827A94"/>
    <w:rsid w:val="00827CF2"/>
    <w:rsid w:val="00827DAD"/>
    <w:rsid w:val="008302B4"/>
    <w:rsid w:val="008306C4"/>
    <w:rsid w:val="00830B84"/>
    <w:rsid w:val="00830D7E"/>
    <w:rsid w:val="00830F43"/>
    <w:rsid w:val="008310DE"/>
    <w:rsid w:val="00831220"/>
    <w:rsid w:val="008313BF"/>
    <w:rsid w:val="00832BE5"/>
    <w:rsid w:val="00832DF0"/>
    <w:rsid w:val="00833962"/>
    <w:rsid w:val="00833F46"/>
    <w:rsid w:val="008340AC"/>
    <w:rsid w:val="00834642"/>
    <w:rsid w:val="008347DB"/>
    <w:rsid w:val="00834FDA"/>
    <w:rsid w:val="00835185"/>
    <w:rsid w:val="00835564"/>
    <w:rsid w:val="00835710"/>
    <w:rsid w:val="008358C8"/>
    <w:rsid w:val="008359C1"/>
    <w:rsid w:val="00835D3C"/>
    <w:rsid w:val="0083654E"/>
    <w:rsid w:val="008369BB"/>
    <w:rsid w:val="008374E3"/>
    <w:rsid w:val="00837C79"/>
    <w:rsid w:val="00841246"/>
    <w:rsid w:val="00841481"/>
    <w:rsid w:val="0084175E"/>
    <w:rsid w:val="008417E1"/>
    <w:rsid w:val="0084225F"/>
    <w:rsid w:val="00842436"/>
    <w:rsid w:val="00842AAA"/>
    <w:rsid w:val="00842BA9"/>
    <w:rsid w:val="008436A3"/>
    <w:rsid w:val="00843CCD"/>
    <w:rsid w:val="00844C03"/>
    <w:rsid w:val="00845384"/>
    <w:rsid w:val="00845DE0"/>
    <w:rsid w:val="00846210"/>
    <w:rsid w:val="008465E7"/>
    <w:rsid w:val="00846C4B"/>
    <w:rsid w:val="00847894"/>
    <w:rsid w:val="0085005F"/>
    <w:rsid w:val="008501F1"/>
    <w:rsid w:val="0085093D"/>
    <w:rsid w:val="008509BC"/>
    <w:rsid w:val="00850B6D"/>
    <w:rsid w:val="00850CBE"/>
    <w:rsid w:val="00850FED"/>
    <w:rsid w:val="00851A22"/>
    <w:rsid w:val="00851B12"/>
    <w:rsid w:val="00851F74"/>
    <w:rsid w:val="00852005"/>
    <w:rsid w:val="00852061"/>
    <w:rsid w:val="008521AB"/>
    <w:rsid w:val="0085239D"/>
    <w:rsid w:val="0085239F"/>
    <w:rsid w:val="00852423"/>
    <w:rsid w:val="0085258E"/>
    <w:rsid w:val="00852C76"/>
    <w:rsid w:val="00853143"/>
    <w:rsid w:val="0085324E"/>
    <w:rsid w:val="00853616"/>
    <w:rsid w:val="00853A31"/>
    <w:rsid w:val="00853B94"/>
    <w:rsid w:val="008548F1"/>
    <w:rsid w:val="0085501E"/>
    <w:rsid w:val="008552B9"/>
    <w:rsid w:val="00855739"/>
    <w:rsid w:val="008559FC"/>
    <w:rsid w:val="00855B25"/>
    <w:rsid w:val="00855C26"/>
    <w:rsid w:val="00855FFE"/>
    <w:rsid w:val="0085608A"/>
    <w:rsid w:val="008561B0"/>
    <w:rsid w:val="00856411"/>
    <w:rsid w:val="00856F62"/>
    <w:rsid w:val="0085737F"/>
    <w:rsid w:val="0085751D"/>
    <w:rsid w:val="0085770C"/>
    <w:rsid w:val="00857B33"/>
    <w:rsid w:val="00857C11"/>
    <w:rsid w:val="00860189"/>
    <w:rsid w:val="008603D5"/>
    <w:rsid w:val="00860BFB"/>
    <w:rsid w:val="00860DDC"/>
    <w:rsid w:val="00861123"/>
    <w:rsid w:val="00861558"/>
    <w:rsid w:val="00861AC3"/>
    <w:rsid w:val="008631AD"/>
    <w:rsid w:val="0086368D"/>
    <w:rsid w:val="00863AEF"/>
    <w:rsid w:val="008641D5"/>
    <w:rsid w:val="008642EC"/>
    <w:rsid w:val="00864660"/>
    <w:rsid w:val="00864676"/>
    <w:rsid w:val="00864726"/>
    <w:rsid w:val="008647CD"/>
    <w:rsid w:val="008648AA"/>
    <w:rsid w:val="00864DA1"/>
    <w:rsid w:val="00864E3D"/>
    <w:rsid w:val="008652C0"/>
    <w:rsid w:val="00865E81"/>
    <w:rsid w:val="00866044"/>
    <w:rsid w:val="008668B6"/>
    <w:rsid w:val="00866F3D"/>
    <w:rsid w:val="0086766B"/>
    <w:rsid w:val="00867824"/>
    <w:rsid w:val="00867B73"/>
    <w:rsid w:val="00867BB7"/>
    <w:rsid w:val="00867F5C"/>
    <w:rsid w:val="008710D3"/>
    <w:rsid w:val="00872F0A"/>
    <w:rsid w:val="0087344B"/>
    <w:rsid w:val="008735F8"/>
    <w:rsid w:val="00873982"/>
    <w:rsid w:val="008739DB"/>
    <w:rsid w:val="00873BD5"/>
    <w:rsid w:val="008741DF"/>
    <w:rsid w:val="008746AA"/>
    <w:rsid w:val="008746CA"/>
    <w:rsid w:val="00874E66"/>
    <w:rsid w:val="00875058"/>
    <w:rsid w:val="0087513B"/>
    <w:rsid w:val="00875447"/>
    <w:rsid w:val="00875B5B"/>
    <w:rsid w:val="008768AB"/>
    <w:rsid w:val="0087734E"/>
    <w:rsid w:val="008773B1"/>
    <w:rsid w:val="00877462"/>
    <w:rsid w:val="00877972"/>
    <w:rsid w:val="00877CB7"/>
    <w:rsid w:val="00880249"/>
    <w:rsid w:val="00880334"/>
    <w:rsid w:val="00880BAE"/>
    <w:rsid w:val="00880BDD"/>
    <w:rsid w:val="00880D00"/>
    <w:rsid w:val="00880FC2"/>
    <w:rsid w:val="0088140E"/>
    <w:rsid w:val="0088160D"/>
    <w:rsid w:val="008816A5"/>
    <w:rsid w:val="008819AF"/>
    <w:rsid w:val="0088222F"/>
    <w:rsid w:val="008829BA"/>
    <w:rsid w:val="00882A84"/>
    <w:rsid w:val="00882D8D"/>
    <w:rsid w:val="0088345C"/>
    <w:rsid w:val="00883624"/>
    <w:rsid w:val="00883BBF"/>
    <w:rsid w:val="008847AE"/>
    <w:rsid w:val="00885907"/>
    <w:rsid w:val="00885D9F"/>
    <w:rsid w:val="008864DF"/>
    <w:rsid w:val="00886C19"/>
    <w:rsid w:val="00887570"/>
    <w:rsid w:val="00890537"/>
    <w:rsid w:val="00890C9F"/>
    <w:rsid w:val="00891099"/>
    <w:rsid w:val="00891FFF"/>
    <w:rsid w:val="0089208A"/>
    <w:rsid w:val="008926CB"/>
    <w:rsid w:val="00892BF1"/>
    <w:rsid w:val="00892F3F"/>
    <w:rsid w:val="00893811"/>
    <w:rsid w:val="00894003"/>
    <w:rsid w:val="008946E2"/>
    <w:rsid w:val="008947A2"/>
    <w:rsid w:val="00894B9F"/>
    <w:rsid w:val="00894DE9"/>
    <w:rsid w:val="008952FB"/>
    <w:rsid w:val="008953D4"/>
    <w:rsid w:val="0089552B"/>
    <w:rsid w:val="00895790"/>
    <w:rsid w:val="008959CD"/>
    <w:rsid w:val="00895D38"/>
    <w:rsid w:val="00895E9F"/>
    <w:rsid w:val="00895F8A"/>
    <w:rsid w:val="008960D8"/>
    <w:rsid w:val="00896431"/>
    <w:rsid w:val="008A01F6"/>
    <w:rsid w:val="008A0277"/>
    <w:rsid w:val="008A0954"/>
    <w:rsid w:val="008A09C9"/>
    <w:rsid w:val="008A0AB4"/>
    <w:rsid w:val="008A0E5F"/>
    <w:rsid w:val="008A146B"/>
    <w:rsid w:val="008A154B"/>
    <w:rsid w:val="008A18AB"/>
    <w:rsid w:val="008A1C7F"/>
    <w:rsid w:val="008A246A"/>
    <w:rsid w:val="008A29D3"/>
    <w:rsid w:val="008A2A14"/>
    <w:rsid w:val="008A2EB3"/>
    <w:rsid w:val="008A31BE"/>
    <w:rsid w:val="008A3522"/>
    <w:rsid w:val="008A3983"/>
    <w:rsid w:val="008A3E82"/>
    <w:rsid w:val="008A4305"/>
    <w:rsid w:val="008A4327"/>
    <w:rsid w:val="008A4788"/>
    <w:rsid w:val="008A4BB4"/>
    <w:rsid w:val="008A5C6B"/>
    <w:rsid w:val="008A5CE6"/>
    <w:rsid w:val="008A6400"/>
    <w:rsid w:val="008A64A0"/>
    <w:rsid w:val="008A6AEC"/>
    <w:rsid w:val="008A6B9F"/>
    <w:rsid w:val="008A7CE7"/>
    <w:rsid w:val="008A7E94"/>
    <w:rsid w:val="008B03F9"/>
    <w:rsid w:val="008B0552"/>
    <w:rsid w:val="008B0579"/>
    <w:rsid w:val="008B0665"/>
    <w:rsid w:val="008B1591"/>
    <w:rsid w:val="008B1A25"/>
    <w:rsid w:val="008B1ECA"/>
    <w:rsid w:val="008B27BE"/>
    <w:rsid w:val="008B2996"/>
    <w:rsid w:val="008B2D98"/>
    <w:rsid w:val="008B329B"/>
    <w:rsid w:val="008B38BA"/>
    <w:rsid w:val="008B3E88"/>
    <w:rsid w:val="008B4427"/>
    <w:rsid w:val="008B47B5"/>
    <w:rsid w:val="008B4938"/>
    <w:rsid w:val="008B5229"/>
    <w:rsid w:val="008B5640"/>
    <w:rsid w:val="008B59EB"/>
    <w:rsid w:val="008B5DD1"/>
    <w:rsid w:val="008B6206"/>
    <w:rsid w:val="008B6BF1"/>
    <w:rsid w:val="008B755E"/>
    <w:rsid w:val="008B7EAA"/>
    <w:rsid w:val="008C04C1"/>
    <w:rsid w:val="008C12A8"/>
    <w:rsid w:val="008C17F1"/>
    <w:rsid w:val="008C211F"/>
    <w:rsid w:val="008C2477"/>
    <w:rsid w:val="008C338F"/>
    <w:rsid w:val="008C362D"/>
    <w:rsid w:val="008C3830"/>
    <w:rsid w:val="008C38B7"/>
    <w:rsid w:val="008C3DBE"/>
    <w:rsid w:val="008C3E9B"/>
    <w:rsid w:val="008C4761"/>
    <w:rsid w:val="008C4977"/>
    <w:rsid w:val="008C4FDF"/>
    <w:rsid w:val="008C519E"/>
    <w:rsid w:val="008C5C71"/>
    <w:rsid w:val="008C65BB"/>
    <w:rsid w:val="008C667F"/>
    <w:rsid w:val="008C6A8A"/>
    <w:rsid w:val="008C6AF9"/>
    <w:rsid w:val="008C6B05"/>
    <w:rsid w:val="008C72CF"/>
    <w:rsid w:val="008C7367"/>
    <w:rsid w:val="008D0078"/>
    <w:rsid w:val="008D00D7"/>
    <w:rsid w:val="008D0417"/>
    <w:rsid w:val="008D0B8D"/>
    <w:rsid w:val="008D113D"/>
    <w:rsid w:val="008D114F"/>
    <w:rsid w:val="008D13CD"/>
    <w:rsid w:val="008D13F2"/>
    <w:rsid w:val="008D2DD4"/>
    <w:rsid w:val="008D33D7"/>
    <w:rsid w:val="008D354D"/>
    <w:rsid w:val="008D36D5"/>
    <w:rsid w:val="008D3803"/>
    <w:rsid w:val="008D3C20"/>
    <w:rsid w:val="008D3FA1"/>
    <w:rsid w:val="008D3FE3"/>
    <w:rsid w:val="008D4540"/>
    <w:rsid w:val="008D48F2"/>
    <w:rsid w:val="008D4AAA"/>
    <w:rsid w:val="008D4F3F"/>
    <w:rsid w:val="008D5BA3"/>
    <w:rsid w:val="008D61A6"/>
    <w:rsid w:val="008D7017"/>
    <w:rsid w:val="008D75AF"/>
    <w:rsid w:val="008D76CF"/>
    <w:rsid w:val="008D76F5"/>
    <w:rsid w:val="008D786C"/>
    <w:rsid w:val="008D78FA"/>
    <w:rsid w:val="008D7B94"/>
    <w:rsid w:val="008D7EEE"/>
    <w:rsid w:val="008E05B1"/>
    <w:rsid w:val="008E0691"/>
    <w:rsid w:val="008E0C5F"/>
    <w:rsid w:val="008E0D1C"/>
    <w:rsid w:val="008E1C36"/>
    <w:rsid w:val="008E25DE"/>
    <w:rsid w:val="008E26C9"/>
    <w:rsid w:val="008E2BD1"/>
    <w:rsid w:val="008E3AA1"/>
    <w:rsid w:val="008E3D6C"/>
    <w:rsid w:val="008E40DA"/>
    <w:rsid w:val="008E486B"/>
    <w:rsid w:val="008E4A3B"/>
    <w:rsid w:val="008E4E36"/>
    <w:rsid w:val="008E558E"/>
    <w:rsid w:val="008E5A07"/>
    <w:rsid w:val="008E5B70"/>
    <w:rsid w:val="008E5CA4"/>
    <w:rsid w:val="008E6826"/>
    <w:rsid w:val="008E6DB2"/>
    <w:rsid w:val="008E70E8"/>
    <w:rsid w:val="008E7D1D"/>
    <w:rsid w:val="008F0337"/>
    <w:rsid w:val="008F07B5"/>
    <w:rsid w:val="008F15D5"/>
    <w:rsid w:val="008F1F8D"/>
    <w:rsid w:val="008F2173"/>
    <w:rsid w:val="008F2737"/>
    <w:rsid w:val="008F2EAB"/>
    <w:rsid w:val="008F2EF7"/>
    <w:rsid w:val="008F3124"/>
    <w:rsid w:val="008F3579"/>
    <w:rsid w:val="008F3648"/>
    <w:rsid w:val="008F3AA7"/>
    <w:rsid w:val="008F3AE9"/>
    <w:rsid w:val="008F3BE1"/>
    <w:rsid w:val="008F3BF5"/>
    <w:rsid w:val="008F4414"/>
    <w:rsid w:val="008F4563"/>
    <w:rsid w:val="008F459C"/>
    <w:rsid w:val="008F4A5C"/>
    <w:rsid w:val="008F51DC"/>
    <w:rsid w:val="008F52CD"/>
    <w:rsid w:val="008F561B"/>
    <w:rsid w:val="008F5A0F"/>
    <w:rsid w:val="008F641C"/>
    <w:rsid w:val="008F6783"/>
    <w:rsid w:val="008F687B"/>
    <w:rsid w:val="008F6CFC"/>
    <w:rsid w:val="008F707A"/>
    <w:rsid w:val="008F719E"/>
    <w:rsid w:val="008F77C8"/>
    <w:rsid w:val="008F7D00"/>
    <w:rsid w:val="00900050"/>
    <w:rsid w:val="0090059F"/>
    <w:rsid w:val="0090079A"/>
    <w:rsid w:val="00900B1B"/>
    <w:rsid w:val="0090117F"/>
    <w:rsid w:val="00901414"/>
    <w:rsid w:val="0090199B"/>
    <w:rsid w:val="00901D50"/>
    <w:rsid w:val="009026C6"/>
    <w:rsid w:val="00902854"/>
    <w:rsid w:val="009028C8"/>
    <w:rsid w:val="00903063"/>
    <w:rsid w:val="00903447"/>
    <w:rsid w:val="00903DFF"/>
    <w:rsid w:val="009045D7"/>
    <w:rsid w:val="0090497C"/>
    <w:rsid w:val="00905030"/>
    <w:rsid w:val="009055B6"/>
    <w:rsid w:val="009064A5"/>
    <w:rsid w:val="00906924"/>
    <w:rsid w:val="00906A47"/>
    <w:rsid w:val="00906AC3"/>
    <w:rsid w:val="00906B7F"/>
    <w:rsid w:val="00906C23"/>
    <w:rsid w:val="00906D60"/>
    <w:rsid w:val="009070FD"/>
    <w:rsid w:val="00910A6F"/>
    <w:rsid w:val="00911CE0"/>
    <w:rsid w:val="009129D0"/>
    <w:rsid w:val="00912AEF"/>
    <w:rsid w:val="00912DA3"/>
    <w:rsid w:val="0091305F"/>
    <w:rsid w:val="00913520"/>
    <w:rsid w:val="00913882"/>
    <w:rsid w:val="00914259"/>
    <w:rsid w:val="00914414"/>
    <w:rsid w:val="00915CFF"/>
    <w:rsid w:val="009168D7"/>
    <w:rsid w:val="00916C09"/>
    <w:rsid w:val="009171F2"/>
    <w:rsid w:val="00917456"/>
    <w:rsid w:val="009175F4"/>
    <w:rsid w:val="00917CC8"/>
    <w:rsid w:val="0092101B"/>
    <w:rsid w:val="00921A45"/>
    <w:rsid w:val="00921C72"/>
    <w:rsid w:val="00921D20"/>
    <w:rsid w:val="00921E01"/>
    <w:rsid w:val="009227F8"/>
    <w:rsid w:val="00922946"/>
    <w:rsid w:val="009237A0"/>
    <w:rsid w:val="00923B49"/>
    <w:rsid w:val="0092451E"/>
    <w:rsid w:val="009245A9"/>
    <w:rsid w:val="00925464"/>
    <w:rsid w:val="009254D5"/>
    <w:rsid w:val="00925719"/>
    <w:rsid w:val="00925A30"/>
    <w:rsid w:val="00925A76"/>
    <w:rsid w:val="00925F4C"/>
    <w:rsid w:val="0092617F"/>
    <w:rsid w:val="009263F1"/>
    <w:rsid w:val="009266C3"/>
    <w:rsid w:val="009267D2"/>
    <w:rsid w:val="00927208"/>
    <w:rsid w:val="00927C43"/>
    <w:rsid w:val="00927CCA"/>
    <w:rsid w:val="00927D98"/>
    <w:rsid w:val="009316AD"/>
    <w:rsid w:val="009318DF"/>
    <w:rsid w:val="009320ED"/>
    <w:rsid w:val="009324CF"/>
    <w:rsid w:val="009329BD"/>
    <w:rsid w:val="00932C85"/>
    <w:rsid w:val="00932D24"/>
    <w:rsid w:val="0093316D"/>
    <w:rsid w:val="00933394"/>
    <w:rsid w:val="00933A04"/>
    <w:rsid w:val="00933C49"/>
    <w:rsid w:val="00933D36"/>
    <w:rsid w:val="00933D61"/>
    <w:rsid w:val="0093402E"/>
    <w:rsid w:val="0093432E"/>
    <w:rsid w:val="009344A4"/>
    <w:rsid w:val="00934AB1"/>
    <w:rsid w:val="00934B19"/>
    <w:rsid w:val="00935A92"/>
    <w:rsid w:val="00935BA6"/>
    <w:rsid w:val="00936205"/>
    <w:rsid w:val="0093631A"/>
    <w:rsid w:val="00936898"/>
    <w:rsid w:val="00936FE6"/>
    <w:rsid w:val="009379E8"/>
    <w:rsid w:val="00937C3D"/>
    <w:rsid w:val="00937D5B"/>
    <w:rsid w:val="00937EB0"/>
    <w:rsid w:val="0094001F"/>
    <w:rsid w:val="00940772"/>
    <w:rsid w:val="009407E9"/>
    <w:rsid w:val="00940C0C"/>
    <w:rsid w:val="00940C62"/>
    <w:rsid w:val="00940E7E"/>
    <w:rsid w:val="00940EEB"/>
    <w:rsid w:val="00941107"/>
    <w:rsid w:val="00941DEE"/>
    <w:rsid w:val="00942412"/>
    <w:rsid w:val="0094261C"/>
    <w:rsid w:val="00942953"/>
    <w:rsid w:val="00942EF9"/>
    <w:rsid w:val="0094302F"/>
    <w:rsid w:val="00944354"/>
    <w:rsid w:val="009443D3"/>
    <w:rsid w:val="00944FEE"/>
    <w:rsid w:val="0094533E"/>
    <w:rsid w:val="00945BFE"/>
    <w:rsid w:val="00945F06"/>
    <w:rsid w:val="00947930"/>
    <w:rsid w:val="00947965"/>
    <w:rsid w:val="00947BD3"/>
    <w:rsid w:val="00950034"/>
    <w:rsid w:val="00950A26"/>
    <w:rsid w:val="0095165A"/>
    <w:rsid w:val="00951E6E"/>
    <w:rsid w:val="009522CC"/>
    <w:rsid w:val="009526E8"/>
    <w:rsid w:val="00952E15"/>
    <w:rsid w:val="0095305B"/>
    <w:rsid w:val="00953413"/>
    <w:rsid w:val="00953426"/>
    <w:rsid w:val="00953FD8"/>
    <w:rsid w:val="0095516D"/>
    <w:rsid w:val="0095517C"/>
    <w:rsid w:val="00956D6D"/>
    <w:rsid w:val="00956D99"/>
    <w:rsid w:val="009570C0"/>
    <w:rsid w:val="0095750A"/>
    <w:rsid w:val="00957B0C"/>
    <w:rsid w:val="00957B7C"/>
    <w:rsid w:val="00957EEE"/>
    <w:rsid w:val="00957FAE"/>
    <w:rsid w:val="00960401"/>
    <w:rsid w:val="00960B83"/>
    <w:rsid w:val="009611DB"/>
    <w:rsid w:val="00961ED6"/>
    <w:rsid w:val="00962B3D"/>
    <w:rsid w:val="009631D3"/>
    <w:rsid w:val="009633BD"/>
    <w:rsid w:val="009635C7"/>
    <w:rsid w:val="00963925"/>
    <w:rsid w:val="00963B12"/>
    <w:rsid w:val="009647E4"/>
    <w:rsid w:val="009650F2"/>
    <w:rsid w:val="0096672A"/>
    <w:rsid w:val="00966DD9"/>
    <w:rsid w:val="009674DD"/>
    <w:rsid w:val="0097113C"/>
    <w:rsid w:val="009713F7"/>
    <w:rsid w:val="009722AC"/>
    <w:rsid w:val="0097265D"/>
    <w:rsid w:val="00972780"/>
    <w:rsid w:val="00973006"/>
    <w:rsid w:val="0097319F"/>
    <w:rsid w:val="00973656"/>
    <w:rsid w:val="00973890"/>
    <w:rsid w:val="00973BC0"/>
    <w:rsid w:val="00973C29"/>
    <w:rsid w:val="00973EDE"/>
    <w:rsid w:val="00974E0F"/>
    <w:rsid w:val="00974EBD"/>
    <w:rsid w:val="00975773"/>
    <w:rsid w:val="00975AF9"/>
    <w:rsid w:val="0097631E"/>
    <w:rsid w:val="00976681"/>
    <w:rsid w:val="00976FE4"/>
    <w:rsid w:val="00977445"/>
    <w:rsid w:val="009779FD"/>
    <w:rsid w:val="00977C9B"/>
    <w:rsid w:val="009806F5"/>
    <w:rsid w:val="0098093F"/>
    <w:rsid w:val="00980A0E"/>
    <w:rsid w:val="00981840"/>
    <w:rsid w:val="0098202F"/>
    <w:rsid w:val="00982306"/>
    <w:rsid w:val="00982649"/>
    <w:rsid w:val="009827AD"/>
    <w:rsid w:val="00983753"/>
    <w:rsid w:val="009837F3"/>
    <w:rsid w:val="00983CD9"/>
    <w:rsid w:val="00984423"/>
    <w:rsid w:val="0098466E"/>
    <w:rsid w:val="00984FEC"/>
    <w:rsid w:val="009857CD"/>
    <w:rsid w:val="00985E8F"/>
    <w:rsid w:val="009862AE"/>
    <w:rsid w:val="00986BB7"/>
    <w:rsid w:val="00987599"/>
    <w:rsid w:val="00987C60"/>
    <w:rsid w:val="00987FE0"/>
    <w:rsid w:val="009900DC"/>
    <w:rsid w:val="009909C1"/>
    <w:rsid w:val="00990CAD"/>
    <w:rsid w:val="00990FB5"/>
    <w:rsid w:val="00991213"/>
    <w:rsid w:val="009915B2"/>
    <w:rsid w:val="009917CD"/>
    <w:rsid w:val="009918C3"/>
    <w:rsid w:val="00991941"/>
    <w:rsid w:val="00992B99"/>
    <w:rsid w:val="0099332B"/>
    <w:rsid w:val="009945AA"/>
    <w:rsid w:val="009946EF"/>
    <w:rsid w:val="00994C87"/>
    <w:rsid w:val="00994F48"/>
    <w:rsid w:val="009955D6"/>
    <w:rsid w:val="0099574C"/>
    <w:rsid w:val="0099640C"/>
    <w:rsid w:val="00996CDB"/>
    <w:rsid w:val="009971DD"/>
    <w:rsid w:val="0099725F"/>
    <w:rsid w:val="009973C8"/>
    <w:rsid w:val="00997536"/>
    <w:rsid w:val="00997C91"/>
    <w:rsid w:val="00997F06"/>
    <w:rsid w:val="009A05C9"/>
    <w:rsid w:val="009A094E"/>
    <w:rsid w:val="009A0F68"/>
    <w:rsid w:val="009A232D"/>
    <w:rsid w:val="009A271D"/>
    <w:rsid w:val="009A316E"/>
    <w:rsid w:val="009A32A3"/>
    <w:rsid w:val="009A3769"/>
    <w:rsid w:val="009A3951"/>
    <w:rsid w:val="009A4CB2"/>
    <w:rsid w:val="009A4D86"/>
    <w:rsid w:val="009A4F75"/>
    <w:rsid w:val="009A5056"/>
    <w:rsid w:val="009A5248"/>
    <w:rsid w:val="009A5898"/>
    <w:rsid w:val="009A6553"/>
    <w:rsid w:val="009A6FEA"/>
    <w:rsid w:val="009A71FD"/>
    <w:rsid w:val="009A73F8"/>
    <w:rsid w:val="009A7B9B"/>
    <w:rsid w:val="009B06B2"/>
    <w:rsid w:val="009B0973"/>
    <w:rsid w:val="009B0BDA"/>
    <w:rsid w:val="009B0C76"/>
    <w:rsid w:val="009B1261"/>
    <w:rsid w:val="009B145D"/>
    <w:rsid w:val="009B189E"/>
    <w:rsid w:val="009B196C"/>
    <w:rsid w:val="009B2205"/>
    <w:rsid w:val="009B2A4B"/>
    <w:rsid w:val="009B325A"/>
    <w:rsid w:val="009B39B2"/>
    <w:rsid w:val="009B42DE"/>
    <w:rsid w:val="009B431F"/>
    <w:rsid w:val="009B4E71"/>
    <w:rsid w:val="009B62E2"/>
    <w:rsid w:val="009B684D"/>
    <w:rsid w:val="009B6BF6"/>
    <w:rsid w:val="009B6EF1"/>
    <w:rsid w:val="009B6FFC"/>
    <w:rsid w:val="009B728C"/>
    <w:rsid w:val="009B7616"/>
    <w:rsid w:val="009B7720"/>
    <w:rsid w:val="009B79F3"/>
    <w:rsid w:val="009B7DD8"/>
    <w:rsid w:val="009C00A2"/>
    <w:rsid w:val="009C0F26"/>
    <w:rsid w:val="009C1D44"/>
    <w:rsid w:val="009C21E7"/>
    <w:rsid w:val="009C2816"/>
    <w:rsid w:val="009C2889"/>
    <w:rsid w:val="009C29D1"/>
    <w:rsid w:val="009C29D3"/>
    <w:rsid w:val="009C3AA4"/>
    <w:rsid w:val="009C3BA6"/>
    <w:rsid w:val="009C3C08"/>
    <w:rsid w:val="009C42CE"/>
    <w:rsid w:val="009C438B"/>
    <w:rsid w:val="009C453C"/>
    <w:rsid w:val="009C4D9D"/>
    <w:rsid w:val="009C5267"/>
    <w:rsid w:val="009C5D4C"/>
    <w:rsid w:val="009C5EA8"/>
    <w:rsid w:val="009C601E"/>
    <w:rsid w:val="009C67C3"/>
    <w:rsid w:val="009D0C4E"/>
    <w:rsid w:val="009D16BA"/>
    <w:rsid w:val="009D1A22"/>
    <w:rsid w:val="009D1AFC"/>
    <w:rsid w:val="009D222D"/>
    <w:rsid w:val="009D29C6"/>
    <w:rsid w:val="009D2BA1"/>
    <w:rsid w:val="009D3460"/>
    <w:rsid w:val="009D38E6"/>
    <w:rsid w:val="009D41B8"/>
    <w:rsid w:val="009D4AE5"/>
    <w:rsid w:val="009D4AF8"/>
    <w:rsid w:val="009D4BAD"/>
    <w:rsid w:val="009D4CED"/>
    <w:rsid w:val="009D50BB"/>
    <w:rsid w:val="009D5D97"/>
    <w:rsid w:val="009D5E8A"/>
    <w:rsid w:val="009D6281"/>
    <w:rsid w:val="009D7537"/>
    <w:rsid w:val="009D7D36"/>
    <w:rsid w:val="009D7DC5"/>
    <w:rsid w:val="009D7EC0"/>
    <w:rsid w:val="009E07C2"/>
    <w:rsid w:val="009E0E6C"/>
    <w:rsid w:val="009E0EB0"/>
    <w:rsid w:val="009E106E"/>
    <w:rsid w:val="009E10D0"/>
    <w:rsid w:val="009E13C2"/>
    <w:rsid w:val="009E16D5"/>
    <w:rsid w:val="009E18A0"/>
    <w:rsid w:val="009E1A33"/>
    <w:rsid w:val="009E1DA3"/>
    <w:rsid w:val="009E253D"/>
    <w:rsid w:val="009E26FB"/>
    <w:rsid w:val="009E27CB"/>
    <w:rsid w:val="009E292B"/>
    <w:rsid w:val="009E3B94"/>
    <w:rsid w:val="009E3F6D"/>
    <w:rsid w:val="009E4026"/>
    <w:rsid w:val="009E43D7"/>
    <w:rsid w:val="009E4611"/>
    <w:rsid w:val="009E51E9"/>
    <w:rsid w:val="009E533C"/>
    <w:rsid w:val="009E5758"/>
    <w:rsid w:val="009E5CD8"/>
    <w:rsid w:val="009E5CDA"/>
    <w:rsid w:val="009E5DC9"/>
    <w:rsid w:val="009E5E65"/>
    <w:rsid w:val="009E63A2"/>
    <w:rsid w:val="009E6849"/>
    <w:rsid w:val="009E6BB1"/>
    <w:rsid w:val="009E7B0F"/>
    <w:rsid w:val="009F04AB"/>
    <w:rsid w:val="009F10D3"/>
    <w:rsid w:val="009F1129"/>
    <w:rsid w:val="009F166B"/>
    <w:rsid w:val="009F2921"/>
    <w:rsid w:val="009F2ECE"/>
    <w:rsid w:val="009F3D29"/>
    <w:rsid w:val="009F47BD"/>
    <w:rsid w:val="009F4BEA"/>
    <w:rsid w:val="009F542D"/>
    <w:rsid w:val="009F56AA"/>
    <w:rsid w:val="009F5A89"/>
    <w:rsid w:val="009F6113"/>
    <w:rsid w:val="009F63A5"/>
    <w:rsid w:val="009F655F"/>
    <w:rsid w:val="009F660E"/>
    <w:rsid w:val="009F6D60"/>
    <w:rsid w:val="009F6E4B"/>
    <w:rsid w:val="009F6F58"/>
    <w:rsid w:val="009F6F81"/>
    <w:rsid w:val="009F6FD1"/>
    <w:rsid w:val="009F767E"/>
    <w:rsid w:val="009F783D"/>
    <w:rsid w:val="009F78C9"/>
    <w:rsid w:val="009F7A44"/>
    <w:rsid w:val="009F7C7E"/>
    <w:rsid w:val="009F7E80"/>
    <w:rsid w:val="00A002BB"/>
    <w:rsid w:val="00A00D88"/>
    <w:rsid w:val="00A01092"/>
    <w:rsid w:val="00A012FD"/>
    <w:rsid w:val="00A0157B"/>
    <w:rsid w:val="00A01589"/>
    <w:rsid w:val="00A01A0C"/>
    <w:rsid w:val="00A01AF0"/>
    <w:rsid w:val="00A01EE5"/>
    <w:rsid w:val="00A02578"/>
    <w:rsid w:val="00A025B6"/>
    <w:rsid w:val="00A02D4B"/>
    <w:rsid w:val="00A03662"/>
    <w:rsid w:val="00A03D29"/>
    <w:rsid w:val="00A048DF"/>
    <w:rsid w:val="00A0495D"/>
    <w:rsid w:val="00A04BAD"/>
    <w:rsid w:val="00A05142"/>
    <w:rsid w:val="00A06430"/>
    <w:rsid w:val="00A0666F"/>
    <w:rsid w:val="00A06992"/>
    <w:rsid w:val="00A06F06"/>
    <w:rsid w:val="00A07313"/>
    <w:rsid w:val="00A07EC2"/>
    <w:rsid w:val="00A101CE"/>
    <w:rsid w:val="00A10559"/>
    <w:rsid w:val="00A10728"/>
    <w:rsid w:val="00A11860"/>
    <w:rsid w:val="00A11945"/>
    <w:rsid w:val="00A11C66"/>
    <w:rsid w:val="00A12053"/>
    <w:rsid w:val="00A12187"/>
    <w:rsid w:val="00A124CB"/>
    <w:rsid w:val="00A12C5E"/>
    <w:rsid w:val="00A14487"/>
    <w:rsid w:val="00A14B23"/>
    <w:rsid w:val="00A1615E"/>
    <w:rsid w:val="00A16623"/>
    <w:rsid w:val="00A167B7"/>
    <w:rsid w:val="00A16AF5"/>
    <w:rsid w:val="00A16BC9"/>
    <w:rsid w:val="00A20411"/>
    <w:rsid w:val="00A20C35"/>
    <w:rsid w:val="00A20FA2"/>
    <w:rsid w:val="00A21346"/>
    <w:rsid w:val="00A21BB8"/>
    <w:rsid w:val="00A21CA8"/>
    <w:rsid w:val="00A21EF7"/>
    <w:rsid w:val="00A21FAD"/>
    <w:rsid w:val="00A235C2"/>
    <w:rsid w:val="00A2407E"/>
    <w:rsid w:val="00A2418C"/>
    <w:rsid w:val="00A241C9"/>
    <w:rsid w:val="00A24BDC"/>
    <w:rsid w:val="00A25AC1"/>
    <w:rsid w:val="00A25C68"/>
    <w:rsid w:val="00A26490"/>
    <w:rsid w:val="00A26603"/>
    <w:rsid w:val="00A2683A"/>
    <w:rsid w:val="00A26CBA"/>
    <w:rsid w:val="00A26ED1"/>
    <w:rsid w:val="00A2731A"/>
    <w:rsid w:val="00A275CF"/>
    <w:rsid w:val="00A27D1E"/>
    <w:rsid w:val="00A30003"/>
    <w:rsid w:val="00A3026F"/>
    <w:rsid w:val="00A307B8"/>
    <w:rsid w:val="00A30D09"/>
    <w:rsid w:val="00A30D3D"/>
    <w:rsid w:val="00A30F75"/>
    <w:rsid w:val="00A3230B"/>
    <w:rsid w:val="00A328FF"/>
    <w:rsid w:val="00A330A7"/>
    <w:rsid w:val="00A3362C"/>
    <w:rsid w:val="00A34304"/>
    <w:rsid w:val="00A34C6F"/>
    <w:rsid w:val="00A34CCC"/>
    <w:rsid w:val="00A35A72"/>
    <w:rsid w:val="00A35E06"/>
    <w:rsid w:val="00A36081"/>
    <w:rsid w:val="00A36350"/>
    <w:rsid w:val="00A36F4F"/>
    <w:rsid w:val="00A36F55"/>
    <w:rsid w:val="00A36FE2"/>
    <w:rsid w:val="00A40039"/>
    <w:rsid w:val="00A405CA"/>
    <w:rsid w:val="00A41097"/>
    <w:rsid w:val="00A41189"/>
    <w:rsid w:val="00A41DBC"/>
    <w:rsid w:val="00A422D5"/>
    <w:rsid w:val="00A42C3C"/>
    <w:rsid w:val="00A434A7"/>
    <w:rsid w:val="00A4356A"/>
    <w:rsid w:val="00A439AB"/>
    <w:rsid w:val="00A43FDE"/>
    <w:rsid w:val="00A442EB"/>
    <w:rsid w:val="00A44A4D"/>
    <w:rsid w:val="00A4570B"/>
    <w:rsid w:val="00A461E5"/>
    <w:rsid w:val="00A463EB"/>
    <w:rsid w:val="00A46675"/>
    <w:rsid w:val="00A46A9A"/>
    <w:rsid w:val="00A476BD"/>
    <w:rsid w:val="00A47955"/>
    <w:rsid w:val="00A47A11"/>
    <w:rsid w:val="00A47E89"/>
    <w:rsid w:val="00A50122"/>
    <w:rsid w:val="00A50348"/>
    <w:rsid w:val="00A5064D"/>
    <w:rsid w:val="00A51B0B"/>
    <w:rsid w:val="00A51BCC"/>
    <w:rsid w:val="00A51E28"/>
    <w:rsid w:val="00A53A0A"/>
    <w:rsid w:val="00A541AB"/>
    <w:rsid w:val="00A542B3"/>
    <w:rsid w:val="00A550BA"/>
    <w:rsid w:val="00A5584A"/>
    <w:rsid w:val="00A56172"/>
    <w:rsid w:val="00A56243"/>
    <w:rsid w:val="00A5669E"/>
    <w:rsid w:val="00A56D57"/>
    <w:rsid w:val="00A56F62"/>
    <w:rsid w:val="00A57050"/>
    <w:rsid w:val="00A5763F"/>
    <w:rsid w:val="00A57AA7"/>
    <w:rsid w:val="00A6041E"/>
    <w:rsid w:val="00A6062D"/>
    <w:rsid w:val="00A6078E"/>
    <w:rsid w:val="00A60D0B"/>
    <w:rsid w:val="00A60F58"/>
    <w:rsid w:val="00A6109D"/>
    <w:rsid w:val="00A610E4"/>
    <w:rsid w:val="00A61672"/>
    <w:rsid w:val="00A63E10"/>
    <w:rsid w:val="00A65343"/>
    <w:rsid w:val="00A66226"/>
    <w:rsid w:val="00A66329"/>
    <w:rsid w:val="00A66EE7"/>
    <w:rsid w:val="00A67F7D"/>
    <w:rsid w:val="00A704ED"/>
    <w:rsid w:val="00A7081D"/>
    <w:rsid w:val="00A718C2"/>
    <w:rsid w:val="00A71A42"/>
    <w:rsid w:val="00A72825"/>
    <w:rsid w:val="00A72940"/>
    <w:rsid w:val="00A72DC8"/>
    <w:rsid w:val="00A739FE"/>
    <w:rsid w:val="00A73B5E"/>
    <w:rsid w:val="00A74222"/>
    <w:rsid w:val="00A748FA"/>
    <w:rsid w:val="00A74B5C"/>
    <w:rsid w:val="00A75343"/>
    <w:rsid w:val="00A75358"/>
    <w:rsid w:val="00A7551A"/>
    <w:rsid w:val="00A755CF"/>
    <w:rsid w:val="00A7584B"/>
    <w:rsid w:val="00A759A8"/>
    <w:rsid w:val="00A759D1"/>
    <w:rsid w:val="00A75A7E"/>
    <w:rsid w:val="00A764E9"/>
    <w:rsid w:val="00A76A25"/>
    <w:rsid w:val="00A77433"/>
    <w:rsid w:val="00A808DF"/>
    <w:rsid w:val="00A8146C"/>
    <w:rsid w:val="00A81734"/>
    <w:rsid w:val="00A846DE"/>
    <w:rsid w:val="00A84C2A"/>
    <w:rsid w:val="00A84E11"/>
    <w:rsid w:val="00A8519E"/>
    <w:rsid w:val="00A8522F"/>
    <w:rsid w:val="00A85556"/>
    <w:rsid w:val="00A861DA"/>
    <w:rsid w:val="00A8672A"/>
    <w:rsid w:val="00A86A6D"/>
    <w:rsid w:val="00A90277"/>
    <w:rsid w:val="00A9083D"/>
    <w:rsid w:val="00A90AE8"/>
    <w:rsid w:val="00A90C6F"/>
    <w:rsid w:val="00A90D95"/>
    <w:rsid w:val="00A90E6B"/>
    <w:rsid w:val="00A91649"/>
    <w:rsid w:val="00A9378F"/>
    <w:rsid w:val="00A9394E"/>
    <w:rsid w:val="00A93D52"/>
    <w:rsid w:val="00A93FF7"/>
    <w:rsid w:val="00A941C3"/>
    <w:rsid w:val="00A948E2"/>
    <w:rsid w:val="00A94C85"/>
    <w:rsid w:val="00A94DA0"/>
    <w:rsid w:val="00A950AB"/>
    <w:rsid w:val="00A95178"/>
    <w:rsid w:val="00A96DBB"/>
    <w:rsid w:val="00A96EF2"/>
    <w:rsid w:val="00A96F42"/>
    <w:rsid w:val="00A97612"/>
    <w:rsid w:val="00A976AE"/>
    <w:rsid w:val="00A977BF"/>
    <w:rsid w:val="00A97A31"/>
    <w:rsid w:val="00AA04E1"/>
    <w:rsid w:val="00AA04F3"/>
    <w:rsid w:val="00AA0B8A"/>
    <w:rsid w:val="00AA0DFB"/>
    <w:rsid w:val="00AA0E63"/>
    <w:rsid w:val="00AA104A"/>
    <w:rsid w:val="00AA1BE7"/>
    <w:rsid w:val="00AA1D27"/>
    <w:rsid w:val="00AA26A1"/>
    <w:rsid w:val="00AA26E6"/>
    <w:rsid w:val="00AA2E70"/>
    <w:rsid w:val="00AA3213"/>
    <w:rsid w:val="00AA3309"/>
    <w:rsid w:val="00AA3D4B"/>
    <w:rsid w:val="00AA4445"/>
    <w:rsid w:val="00AA4693"/>
    <w:rsid w:val="00AA5364"/>
    <w:rsid w:val="00AA54C1"/>
    <w:rsid w:val="00AA5B4C"/>
    <w:rsid w:val="00AA6A22"/>
    <w:rsid w:val="00AA6AAB"/>
    <w:rsid w:val="00AA6E6E"/>
    <w:rsid w:val="00AA6E80"/>
    <w:rsid w:val="00AA6F0C"/>
    <w:rsid w:val="00AA7178"/>
    <w:rsid w:val="00AA74D7"/>
    <w:rsid w:val="00AA7544"/>
    <w:rsid w:val="00AA7ED2"/>
    <w:rsid w:val="00AB08C2"/>
    <w:rsid w:val="00AB0BC6"/>
    <w:rsid w:val="00AB3F68"/>
    <w:rsid w:val="00AB40C9"/>
    <w:rsid w:val="00AB48DC"/>
    <w:rsid w:val="00AB4A5E"/>
    <w:rsid w:val="00AB5ACD"/>
    <w:rsid w:val="00AB5F0C"/>
    <w:rsid w:val="00AB6067"/>
    <w:rsid w:val="00AB6497"/>
    <w:rsid w:val="00AB66B4"/>
    <w:rsid w:val="00AB745E"/>
    <w:rsid w:val="00AB76A4"/>
    <w:rsid w:val="00AC0098"/>
    <w:rsid w:val="00AC03E7"/>
    <w:rsid w:val="00AC0744"/>
    <w:rsid w:val="00AC082D"/>
    <w:rsid w:val="00AC0EE9"/>
    <w:rsid w:val="00AC1434"/>
    <w:rsid w:val="00AC15B2"/>
    <w:rsid w:val="00AC1A2B"/>
    <w:rsid w:val="00AC255F"/>
    <w:rsid w:val="00AC27C2"/>
    <w:rsid w:val="00AC2B0F"/>
    <w:rsid w:val="00AC3767"/>
    <w:rsid w:val="00AC3911"/>
    <w:rsid w:val="00AC3E1D"/>
    <w:rsid w:val="00AC402D"/>
    <w:rsid w:val="00AC469C"/>
    <w:rsid w:val="00AC4B82"/>
    <w:rsid w:val="00AC534C"/>
    <w:rsid w:val="00AC5536"/>
    <w:rsid w:val="00AC5C6F"/>
    <w:rsid w:val="00AC5CDB"/>
    <w:rsid w:val="00AC6708"/>
    <w:rsid w:val="00AD086B"/>
    <w:rsid w:val="00AD0A55"/>
    <w:rsid w:val="00AD13B7"/>
    <w:rsid w:val="00AD18DF"/>
    <w:rsid w:val="00AD2096"/>
    <w:rsid w:val="00AD22FA"/>
    <w:rsid w:val="00AD3146"/>
    <w:rsid w:val="00AD3177"/>
    <w:rsid w:val="00AD328B"/>
    <w:rsid w:val="00AD32B2"/>
    <w:rsid w:val="00AD3605"/>
    <w:rsid w:val="00AD3D31"/>
    <w:rsid w:val="00AD472E"/>
    <w:rsid w:val="00AD4A42"/>
    <w:rsid w:val="00AD51E0"/>
    <w:rsid w:val="00AD539B"/>
    <w:rsid w:val="00AD65E1"/>
    <w:rsid w:val="00AD6F11"/>
    <w:rsid w:val="00AD73B2"/>
    <w:rsid w:val="00AD7BDE"/>
    <w:rsid w:val="00AE000F"/>
    <w:rsid w:val="00AE0998"/>
    <w:rsid w:val="00AE0DD9"/>
    <w:rsid w:val="00AE1291"/>
    <w:rsid w:val="00AE1674"/>
    <w:rsid w:val="00AE1950"/>
    <w:rsid w:val="00AE1EFD"/>
    <w:rsid w:val="00AE24D8"/>
    <w:rsid w:val="00AE2613"/>
    <w:rsid w:val="00AE2707"/>
    <w:rsid w:val="00AE2F2C"/>
    <w:rsid w:val="00AE3079"/>
    <w:rsid w:val="00AE317B"/>
    <w:rsid w:val="00AE3678"/>
    <w:rsid w:val="00AE3EFF"/>
    <w:rsid w:val="00AE44DC"/>
    <w:rsid w:val="00AE45AC"/>
    <w:rsid w:val="00AE4C01"/>
    <w:rsid w:val="00AE529A"/>
    <w:rsid w:val="00AE5303"/>
    <w:rsid w:val="00AE56A6"/>
    <w:rsid w:val="00AE5C5C"/>
    <w:rsid w:val="00AE5EB5"/>
    <w:rsid w:val="00AE60FB"/>
    <w:rsid w:val="00AE6275"/>
    <w:rsid w:val="00AE634B"/>
    <w:rsid w:val="00AE6A75"/>
    <w:rsid w:val="00AE6E41"/>
    <w:rsid w:val="00AE7061"/>
    <w:rsid w:val="00AE7B74"/>
    <w:rsid w:val="00AF070C"/>
    <w:rsid w:val="00AF081F"/>
    <w:rsid w:val="00AF0AC4"/>
    <w:rsid w:val="00AF267B"/>
    <w:rsid w:val="00AF269A"/>
    <w:rsid w:val="00AF26C4"/>
    <w:rsid w:val="00AF2E82"/>
    <w:rsid w:val="00AF2F10"/>
    <w:rsid w:val="00AF30B5"/>
    <w:rsid w:val="00AF459B"/>
    <w:rsid w:val="00AF470D"/>
    <w:rsid w:val="00AF565A"/>
    <w:rsid w:val="00AF57A3"/>
    <w:rsid w:val="00AF5F99"/>
    <w:rsid w:val="00AF639A"/>
    <w:rsid w:val="00AF6CBA"/>
    <w:rsid w:val="00B00498"/>
    <w:rsid w:val="00B00A75"/>
    <w:rsid w:val="00B00DB5"/>
    <w:rsid w:val="00B0113E"/>
    <w:rsid w:val="00B01210"/>
    <w:rsid w:val="00B01226"/>
    <w:rsid w:val="00B01274"/>
    <w:rsid w:val="00B0161A"/>
    <w:rsid w:val="00B01667"/>
    <w:rsid w:val="00B016FD"/>
    <w:rsid w:val="00B01969"/>
    <w:rsid w:val="00B019B6"/>
    <w:rsid w:val="00B01B4C"/>
    <w:rsid w:val="00B01E36"/>
    <w:rsid w:val="00B01EA3"/>
    <w:rsid w:val="00B02419"/>
    <w:rsid w:val="00B027C5"/>
    <w:rsid w:val="00B031BE"/>
    <w:rsid w:val="00B0395A"/>
    <w:rsid w:val="00B048F4"/>
    <w:rsid w:val="00B05591"/>
    <w:rsid w:val="00B05B15"/>
    <w:rsid w:val="00B06A77"/>
    <w:rsid w:val="00B07255"/>
    <w:rsid w:val="00B103C6"/>
    <w:rsid w:val="00B105A3"/>
    <w:rsid w:val="00B1192B"/>
    <w:rsid w:val="00B11EDA"/>
    <w:rsid w:val="00B12263"/>
    <w:rsid w:val="00B124EE"/>
    <w:rsid w:val="00B12A8B"/>
    <w:rsid w:val="00B12C85"/>
    <w:rsid w:val="00B13890"/>
    <w:rsid w:val="00B13F61"/>
    <w:rsid w:val="00B13FAB"/>
    <w:rsid w:val="00B14637"/>
    <w:rsid w:val="00B153B9"/>
    <w:rsid w:val="00B1560C"/>
    <w:rsid w:val="00B15D31"/>
    <w:rsid w:val="00B1605E"/>
    <w:rsid w:val="00B16F9F"/>
    <w:rsid w:val="00B17165"/>
    <w:rsid w:val="00B17292"/>
    <w:rsid w:val="00B17980"/>
    <w:rsid w:val="00B20458"/>
    <w:rsid w:val="00B2098A"/>
    <w:rsid w:val="00B20FB4"/>
    <w:rsid w:val="00B216F1"/>
    <w:rsid w:val="00B21886"/>
    <w:rsid w:val="00B21AF0"/>
    <w:rsid w:val="00B21CAD"/>
    <w:rsid w:val="00B23B7F"/>
    <w:rsid w:val="00B243D2"/>
    <w:rsid w:val="00B246A2"/>
    <w:rsid w:val="00B246B6"/>
    <w:rsid w:val="00B24779"/>
    <w:rsid w:val="00B24788"/>
    <w:rsid w:val="00B24F8B"/>
    <w:rsid w:val="00B25283"/>
    <w:rsid w:val="00B253D0"/>
    <w:rsid w:val="00B25A4A"/>
    <w:rsid w:val="00B26095"/>
    <w:rsid w:val="00B2636F"/>
    <w:rsid w:val="00B263B4"/>
    <w:rsid w:val="00B2684A"/>
    <w:rsid w:val="00B26A34"/>
    <w:rsid w:val="00B26AC9"/>
    <w:rsid w:val="00B273E1"/>
    <w:rsid w:val="00B27A20"/>
    <w:rsid w:val="00B27A8F"/>
    <w:rsid w:val="00B27F0F"/>
    <w:rsid w:val="00B30CDC"/>
    <w:rsid w:val="00B31125"/>
    <w:rsid w:val="00B31191"/>
    <w:rsid w:val="00B31652"/>
    <w:rsid w:val="00B316DB"/>
    <w:rsid w:val="00B318AA"/>
    <w:rsid w:val="00B32565"/>
    <w:rsid w:val="00B33FA6"/>
    <w:rsid w:val="00B34DB8"/>
    <w:rsid w:val="00B35187"/>
    <w:rsid w:val="00B35F94"/>
    <w:rsid w:val="00B369DA"/>
    <w:rsid w:val="00B36CFA"/>
    <w:rsid w:val="00B3766E"/>
    <w:rsid w:val="00B376EF"/>
    <w:rsid w:val="00B378DD"/>
    <w:rsid w:val="00B41293"/>
    <w:rsid w:val="00B413B1"/>
    <w:rsid w:val="00B42591"/>
    <w:rsid w:val="00B426B6"/>
    <w:rsid w:val="00B4291A"/>
    <w:rsid w:val="00B433F9"/>
    <w:rsid w:val="00B44307"/>
    <w:rsid w:val="00B46387"/>
    <w:rsid w:val="00B4745C"/>
    <w:rsid w:val="00B47D77"/>
    <w:rsid w:val="00B505BA"/>
    <w:rsid w:val="00B50C0C"/>
    <w:rsid w:val="00B511D1"/>
    <w:rsid w:val="00B517BB"/>
    <w:rsid w:val="00B518EA"/>
    <w:rsid w:val="00B5338B"/>
    <w:rsid w:val="00B535A8"/>
    <w:rsid w:val="00B535E5"/>
    <w:rsid w:val="00B53959"/>
    <w:rsid w:val="00B54E88"/>
    <w:rsid w:val="00B54EBC"/>
    <w:rsid w:val="00B55492"/>
    <w:rsid w:val="00B5562D"/>
    <w:rsid w:val="00B55D5E"/>
    <w:rsid w:val="00B56398"/>
    <w:rsid w:val="00B5645D"/>
    <w:rsid w:val="00B56945"/>
    <w:rsid w:val="00B57D16"/>
    <w:rsid w:val="00B57EF8"/>
    <w:rsid w:val="00B60089"/>
    <w:rsid w:val="00B603D1"/>
    <w:rsid w:val="00B60533"/>
    <w:rsid w:val="00B606C5"/>
    <w:rsid w:val="00B61015"/>
    <w:rsid w:val="00B61580"/>
    <w:rsid w:val="00B616A7"/>
    <w:rsid w:val="00B62F77"/>
    <w:rsid w:val="00B6339A"/>
    <w:rsid w:val="00B63612"/>
    <w:rsid w:val="00B636D3"/>
    <w:rsid w:val="00B638DD"/>
    <w:rsid w:val="00B639C4"/>
    <w:rsid w:val="00B64287"/>
    <w:rsid w:val="00B644F5"/>
    <w:rsid w:val="00B64A37"/>
    <w:rsid w:val="00B64B0F"/>
    <w:rsid w:val="00B65255"/>
    <w:rsid w:val="00B66269"/>
    <w:rsid w:val="00B66559"/>
    <w:rsid w:val="00B66E8A"/>
    <w:rsid w:val="00B6794A"/>
    <w:rsid w:val="00B67A7C"/>
    <w:rsid w:val="00B67B97"/>
    <w:rsid w:val="00B711E2"/>
    <w:rsid w:val="00B71217"/>
    <w:rsid w:val="00B712C6"/>
    <w:rsid w:val="00B71A45"/>
    <w:rsid w:val="00B71CB8"/>
    <w:rsid w:val="00B71E10"/>
    <w:rsid w:val="00B72344"/>
    <w:rsid w:val="00B72CC1"/>
    <w:rsid w:val="00B72EAF"/>
    <w:rsid w:val="00B73749"/>
    <w:rsid w:val="00B73AD8"/>
    <w:rsid w:val="00B73FEB"/>
    <w:rsid w:val="00B7442D"/>
    <w:rsid w:val="00B74A08"/>
    <w:rsid w:val="00B74C46"/>
    <w:rsid w:val="00B74C61"/>
    <w:rsid w:val="00B750A1"/>
    <w:rsid w:val="00B75387"/>
    <w:rsid w:val="00B75481"/>
    <w:rsid w:val="00B763AE"/>
    <w:rsid w:val="00B764A0"/>
    <w:rsid w:val="00B769C0"/>
    <w:rsid w:val="00B769E3"/>
    <w:rsid w:val="00B77856"/>
    <w:rsid w:val="00B77A2A"/>
    <w:rsid w:val="00B803EF"/>
    <w:rsid w:val="00B804B0"/>
    <w:rsid w:val="00B80EF4"/>
    <w:rsid w:val="00B8103E"/>
    <w:rsid w:val="00B81A98"/>
    <w:rsid w:val="00B81C2E"/>
    <w:rsid w:val="00B8221A"/>
    <w:rsid w:val="00B82522"/>
    <w:rsid w:val="00B82EAE"/>
    <w:rsid w:val="00B82FD5"/>
    <w:rsid w:val="00B83EBF"/>
    <w:rsid w:val="00B846A2"/>
    <w:rsid w:val="00B84EBC"/>
    <w:rsid w:val="00B8503B"/>
    <w:rsid w:val="00B85826"/>
    <w:rsid w:val="00B85AE9"/>
    <w:rsid w:val="00B86C61"/>
    <w:rsid w:val="00B86D78"/>
    <w:rsid w:val="00B86DB7"/>
    <w:rsid w:val="00B86FDE"/>
    <w:rsid w:val="00B876A1"/>
    <w:rsid w:val="00B878FB"/>
    <w:rsid w:val="00B90135"/>
    <w:rsid w:val="00B90232"/>
    <w:rsid w:val="00B90388"/>
    <w:rsid w:val="00B90F9F"/>
    <w:rsid w:val="00B92BB8"/>
    <w:rsid w:val="00B93411"/>
    <w:rsid w:val="00B9376B"/>
    <w:rsid w:val="00B937C3"/>
    <w:rsid w:val="00B93BA5"/>
    <w:rsid w:val="00B945F6"/>
    <w:rsid w:val="00B94B90"/>
    <w:rsid w:val="00B94C8E"/>
    <w:rsid w:val="00B953E7"/>
    <w:rsid w:val="00B9561A"/>
    <w:rsid w:val="00B9597A"/>
    <w:rsid w:val="00B95D35"/>
    <w:rsid w:val="00B9663B"/>
    <w:rsid w:val="00B977B5"/>
    <w:rsid w:val="00B97820"/>
    <w:rsid w:val="00BA0D56"/>
    <w:rsid w:val="00BA155E"/>
    <w:rsid w:val="00BA1FF3"/>
    <w:rsid w:val="00BA25B2"/>
    <w:rsid w:val="00BA2950"/>
    <w:rsid w:val="00BA2953"/>
    <w:rsid w:val="00BA36DA"/>
    <w:rsid w:val="00BA3D7A"/>
    <w:rsid w:val="00BA3EA4"/>
    <w:rsid w:val="00BA43ED"/>
    <w:rsid w:val="00BA45AE"/>
    <w:rsid w:val="00BA4722"/>
    <w:rsid w:val="00BA5508"/>
    <w:rsid w:val="00BA57CD"/>
    <w:rsid w:val="00BA64BE"/>
    <w:rsid w:val="00BA745D"/>
    <w:rsid w:val="00BA7E54"/>
    <w:rsid w:val="00BB03F4"/>
    <w:rsid w:val="00BB149C"/>
    <w:rsid w:val="00BB15C3"/>
    <w:rsid w:val="00BB1BBE"/>
    <w:rsid w:val="00BB2633"/>
    <w:rsid w:val="00BB2751"/>
    <w:rsid w:val="00BB28C1"/>
    <w:rsid w:val="00BB2CFC"/>
    <w:rsid w:val="00BB2F1E"/>
    <w:rsid w:val="00BB318F"/>
    <w:rsid w:val="00BB3204"/>
    <w:rsid w:val="00BB33FD"/>
    <w:rsid w:val="00BB3FB3"/>
    <w:rsid w:val="00BB4CCF"/>
    <w:rsid w:val="00BB5136"/>
    <w:rsid w:val="00BB6551"/>
    <w:rsid w:val="00BB67AD"/>
    <w:rsid w:val="00BB69F3"/>
    <w:rsid w:val="00BB6AA2"/>
    <w:rsid w:val="00BB6AA3"/>
    <w:rsid w:val="00BB6FAA"/>
    <w:rsid w:val="00BB7020"/>
    <w:rsid w:val="00BB7197"/>
    <w:rsid w:val="00BB7CF2"/>
    <w:rsid w:val="00BC07A6"/>
    <w:rsid w:val="00BC080B"/>
    <w:rsid w:val="00BC0CF5"/>
    <w:rsid w:val="00BC0FCC"/>
    <w:rsid w:val="00BC2279"/>
    <w:rsid w:val="00BC29CF"/>
    <w:rsid w:val="00BC3069"/>
    <w:rsid w:val="00BC30A9"/>
    <w:rsid w:val="00BC3E59"/>
    <w:rsid w:val="00BC489D"/>
    <w:rsid w:val="00BC5C12"/>
    <w:rsid w:val="00BC5C6F"/>
    <w:rsid w:val="00BC6051"/>
    <w:rsid w:val="00BC60F0"/>
    <w:rsid w:val="00BC676F"/>
    <w:rsid w:val="00BC79C6"/>
    <w:rsid w:val="00BC7E79"/>
    <w:rsid w:val="00BD0081"/>
    <w:rsid w:val="00BD071A"/>
    <w:rsid w:val="00BD1706"/>
    <w:rsid w:val="00BD2037"/>
    <w:rsid w:val="00BD20DB"/>
    <w:rsid w:val="00BD28B8"/>
    <w:rsid w:val="00BD30BE"/>
    <w:rsid w:val="00BD31A9"/>
    <w:rsid w:val="00BD3791"/>
    <w:rsid w:val="00BD3BAA"/>
    <w:rsid w:val="00BD47A1"/>
    <w:rsid w:val="00BD4AB5"/>
    <w:rsid w:val="00BD4C63"/>
    <w:rsid w:val="00BD4ED0"/>
    <w:rsid w:val="00BD54FD"/>
    <w:rsid w:val="00BD5A42"/>
    <w:rsid w:val="00BD5DC0"/>
    <w:rsid w:val="00BD63A3"/>
    <w:rsid w:val="00BD66EB"/>
    <w:rsid w:val="00BD6923"/>
    <w:rsid w:val="00BD6DEE"/>
    <w:rsid w:val="00BD6E8F"/>
    <w:rsid w:val="00BD72F5"/>
    <w:rsid w:val="00BD7DEF"/>
    <w:rsid w:val="00BE025B"/>
    <w:rsid w:val="00BE05E8"/>
    <w:rsid w:val="00BE07E6"/>
    <w:rsid w:val="00BE0D49"/>
    <w:rsid w:val="00BE1029"/>
    <w:rsid w:val="00BE1160"/>
    <w:rsid w:val="00BE11BC"/>
    <w:rsid w:val="00BE1215"/>
    <w:rsid w:val="00BE1D3B"/>
    <w:rsid w:val="00BE232B"/>
    <w:rsid w:val="00BE288B"/>
    <w:rsid w:val="00BE3299"/>
    <w:rsid w:val="00BE4312"/>
    <w:rsid w:val="00BE460E"/>
    <w:rsid w:val="00BE475C"/>
    <w:rsid w:val="00BE4A71"/>
    <w:rsid w:val="00BE52D4"/>
    <w:rsid w:val="00BE5DE7"/>
    <w:rsid w:val="00BE5E7F"/>
    <w:rsid w:val="00BE6355"/>
    <w:rsid w:val="00BE65C6"/>
    <w:rsid w:val="00BE7156"/>
    <w:rsid w:val="00BE7180"/>
    <w:rsid w:val="00BE71C2"/>
    <w:rsid w:val="00BE74EB"/>
    <w:rsid w:val="00BE7CA4"/>
    <w:rsid w:val="00BF00B2"/>
    <w:rsid w:val="00BF0638"/>
    <w:rsid w:val="00BF0D3A"/>
    <w:rsid w:val="00BF0F1B"/>
    <w:rsid w:val="00BF1F47"/>
    <w:rsid w:val="00BF1F93"/>
    <w:rsid w:val="00BF221B"/>
    <w:rsid w:val="00BF2274"/>
    <w:rsid w:val="00BF3249"/>
    <w:rsid w:val="00BF3907"/>
    <w:rsid w:val="00BF4135"/>
    <w:rsid w:val="00BF4E4A"/>
    <w:rsid w:val="00BF6295"/>
    <w:rsid w:val="00BF65C3"/>
    <w:rsid w:val="00BF6BAD"/>
    <w:rsid w:val="00BF747B"/>
    <w:rsid w:val="00BF7906"/>
    <w:rsid w:val="00C00032"/>
    <w:rsid w:val="00C00123"/>
    <w:rsid w:val="00C00475"/>
    <w:rsid w:val="00C0065F"/>
    <w:rsid w:val="00C00681"/>
    <w:rsid w:val="00C008E3"/>
    <w:rsid w:val="00C00C82"/>
    <w:rsid w:val="00C00F65"/>
    <w:rsid w:val="00C01757"/>
    <w:rsid w:val="00C02F4D"/>
    <w:rsid w:val="00C0351F"/>
    <w:rsid w:val="00C037F6"/>
    <w:rsid w:val="00C03F82"/>
    <w:rsid w:val="00C03F9B"/>
    <w:rsid w:val="00C048BB"/>
    <w:rsid w:val="00C04D0C"/>
    <w:rsid w:val="00C05530"/>
    <w:rsid w:val="00C057D4"/>
    <w:rsid w:val="00C058E6"/>
    <w:rsid w:val="00C05A04"/>
    <w:rsid w:val="00C05CCF"/>
    <w:rsid w:val="00C05E9A"/>
    <w:rsid w:val="00C067B9"/>
    <w:rsid w:val="00C06C21"/>
    <w:rsid w:val="00C07278"/>
    <w:rsid w:val="00C077FD"/>
    <w:rsid w:val="00C07DEF"/>
    <w:rsid w:val="00C10230"/>
    <w:rsid w:val="00C10381"/>
    <w:rsid w:val="00C10382"/>
    <w:rsid w:val="00C1174E"/>
    <w:rsid w:val="00C12B67"/>
    <w:rsid w:val="00C12E23"/>
    <w:rsid w:val="00C12FFC"/>
    <w:rsid w:val="00C136BF"/>
    <w:rsid w:val="00C13E11"/>
    <w:rsid w:val="00C14649"/>
    <w:rsid w:val="00C146F5"/>
    <w:rsid w:val="00C1578A"/>
    <w:rsid w:val="00C16852"/>
    <w:rsid w:val="00C16F61"/>
    <w:rsid w:val="00C1711A"/>
    <w:rsid w:val="00C177E4"/>
    <w:rsid w:val="00C17DA2"/>
    <w:rsid w:val="00C17E33"/>
    <w:rsid w:val="00C201CF"/>
    <w:rsid w:val="00C204DF"/>
    <w:rsid w:val="00C20681"/>
    <w:rsid w:val="00C20889"/>
    <w:rsid w:val="00C20B9B"/>
    <w:rsid w:val="00C20E29"/>
    <w:rsid w:val="00C20FAD"/>
    <w:rsid w:val="00C21445"/>
    <w:rsid w:val="00C21518"/>
    <w:rsid w:val="00C21588"/>
    <w:rsid w:val="00C21858"/>
    <w:rsid w:val="00C218F9"/>
    <w:rsid w:val="00C21DCA"/>
    <w:rsid w:val="00C225D8"/>
    <w:rsid w:val="00C226B4"/>
    <w:rsid w:val="00C2321F"/>
    <w:rsid w:val="00C23519"/>
    <w:rsid w:val="00C24773"/>
    <w:rsid w:val="00C2495C"/>
    <w:rsid w:val="00C24CFE"/>
    <w:rsid w:val="00C24D68"/>
    <w:rsid w:val="00C25113"/>
    <w:rsid w:val="00C25453"/>
    <w:rsid w:val="00C25EC8"/>
    <w:rsid w:val="00C25EE7"/>
    <w:rsid w:val="00C270DF"/>
    <w:rsid w:val="00C2727F"/>
    <w:rsid w:val="00C2756F"/>
    <w:rsid w:val="00C27F73"/>
    <w:rsid w:val="00C304B1"/>
    <w:rsid w:val="00C31190"/>
    <w:rsid w:val="00C31352"/>
    <w:rsid w:val="00C3160A"/>
    <w:rsid w:val="00C320DC"/>
    <w:rsid w:val="00C33692"/>
    <w:rsid w:val="00C339EC"/>
    <w:rsid w:val="00C33C0C"/>
    <w:rsid w:val="00C33CA7"/>
    <w:rsid w:val="00C33DA4"/>
    <w:rsid w:val="00C34FFC"/>
    <w:rsid w:val="00C36887"/>
    <w:rsid w:val="00C36B91"/>
    <w:rsid w:val="00C36DD8"/>
    <w:rsid w:val="00C3788B"/>
    <w:rsid w:val="00C3795A"/>
    <w:rsid w:val="00C37B67"/>
    <w:rsid w:val="00C4030F"/>
    <w:rsid w:val="00C40593"/>
    <w:rsid w:val="00C40C5F"/>
    <w:rsid w:val="00C418ED"/>
    <w:rsid w:val="00C41A2B"/>
    <w:rsid w:val="00C42385"/>
    <w:rsid w:val="00C429F5"/>
    <w:rsid w:val="00C42A2E"/>
    <w:rsid w:val="00C42DCA"/>
    <w:rsid w:val="00C431DA"/>
    <w:rsid w:val="00C43311"/>
    <w:rsid w:val="00C436D0"/>
    <w:rsid w:val="00C43CD8"/>
    <w:rsid w:val="00C43DD8"/>
    <w:rsid w:val="00C43F7E"/>
    <w:rsid w:val="00C4408C"/>
    <w:rsid w:val="00C44216"/>
    <w:rsid w:val="00C4424B"/>
    <w:rsid w:val="00C445E8"/>
    <w:rsid w:val="00C44838"/>
    <w:rsid w:val="00C4516F"/>
    <w:rsid w:val="00C46425"/>
    <w:rsid w:val="00C4684D"/>
    <w:rsid w:val="00C46978"/>
    <w:rsid w:val="00C46A36"/>
    <w:rsid w:val="00C46ADD"/>
    <w:rsid w:val="00C47497"/>
    <w:rsid w:val="00C47A71"/>
    <w:rsid w:val="00C5023A"/>
    <w:rsid w:val="00C505F1"/>
    <w:rsid w:val="00C517A6"/>
    <w:rsid w:val="00C517FD"/>
    <w:rsid w:val="00C520E8"/>
    <w:rsid w:val="00C52260"/>
    <w:rsid w:val="00C52EFA"/>
    <w:rsid w:val="00C54040"/>
    <w:rsid w:val="00C540D4"/>
    <w:rsid w:val="00C542B7"/>
    <w:rsid w:val="00C5497F"/>
    <w:rsid w:val="00C54EDC"/>
    <w:rsid w:val="00C55342"/>
    <w:rsid w:val="00C5547C"/>
    <w:rsid w:val="00C559E2"/>
    <w:rsid w:val="00C55AEF"/>
    <w:rsid w:val="00C55B84"/>
    <w:rsid w:val="00C5654D"/>
    <w:rsid w:val="00C566E5"/>
    <w:rsid w:val="00C56754"/>
    <w:rsid w:val="00C56796"/>
    <w:rsid w:val="00C56A0F"/>
    <w:rsid w:val="00C57200"/>
    <w:rsid w:val="00C57F59"/>
    <w:rsid w:val="00C612D9"/>
    <w:rsid w:val="00C614FE"/>
    <w:rsid w:val="00C615CA"/>
    <w:rsid w:val="00C61BD8"/>
    <w:rsid w:val="00C61C64"/>
    <w:rsid w:val="00C62B36"/>
    <w:rsid w:val="00C62CE1"/>
    <w:rsid w:val="00C62DDB"/>
    <w:rsid w:val="00C631E1"/>
    <w:rsid w:val="00C63258"/>
    <w:rsid w:val="00C63AEA"/>
    <w:rsid w:val="00C63EEB"/>
    <w:rsid w:val="00C644AE"/>
    <w:rsid w:val="00C64A45"/>
    <w:rsid w:val="00C64C45"/>
    <w:rsid w:val="00C65246"/>
    <w:rsid w:val="00C65470"/>
    <w:rsid w:val="00C658D7"/>
    <w:rsid w:val="00C65B33"/>
    <w:rsid w:val="00C65FE7"/>
    <w:rsid w:val="00C66825"/>
    <w:rsid w:val="00C6689A"/>
    <w:rsid w:val="00C670FB"/>
    <w:rsid w:val="00C67126"/>
    <w:rsid w:val="00C674E7"/>
    <w:rsid w:val="00C6759A"/>
    <w:rsid w:val="00C679A5"/>
    <w:rsid w:val="00C67A72"/>
    <w:rsid w:val="00C67D07"/>
    <w:rsid w:val="00C67DC4"/>
    <w:rsid w:val="00C707C8"/>
    <w:rsid w:val="00C70F10"/>
    <w:rsid w:val="00C711DC"/>
    <w:rsid w:val="00C71859"/>
    <w:rsid w:val="00C7188B"/>
    <w:rsid w:val="00C71BD5"/>
    <w:rsid w:val="00C71BED"/>
    <w:rsid w:val="00C72749"/>
    <w:rsid w:val="00C72AD9"/>
    <w:rsid w:val="00C72B80"/>
    <w:rsid w:val="00C72B91"/>
    <w:rsid w:val="00C7309D"/>
    <w:rsid w:val="00C730A4"/>
    <w:rsid w:val="00C730B2"/>
    <w:rsid w:val="00C73592"/>
    <w:rsid w:val="00C73B4F"/>
    <w:rsid w:val="00C7429F"/>
    <w:rsid w:val="00C747FE"/>
    <w:rsid w:val="00C74876"/>
    <w:rsid w:val="00C74BA7"/>
    <w:rsid w:val="00C74F17"/>
    <w:rsid w:val="00C7507E"/>
    <w:rsid w:val="00C75433"/>
    <w:rsid w:val="00C75CCD"/>
    <w:rsid w:val="00C76262"/>
    <w:rsid w:val="00C76588"/>
    <w:rsid w:val="00C769FF"/>
    <w:rsid w:val="00C77050"/>
    <w:rsid w:val="00C77F42"/>
    <w:rsid w:val="00C80481"/>
    <w:rsid w:val="00C808E1"/>
    <w:rsid w:val="00C80BCD"/>
    <w:rsid w:val="00C81432"/>
    <w:rsid w:val="00C818E2"/>
    <w:rsid w:val="00C81EE0"/>
    <w:rsid w:val="00C81FF0"/>
    <w:rsid w:val="00C8263D"/>
    <w:rsid w:val="00C829CA"/>
    <w:rsid w:val="00C82A75"/>
    <w:rsid w:val="00C82B6C"/>
    <w:rsid w:val="00C82BB6"/>
    <w:rsid w:val="00C83B56"/>
    <w:rsid w:val="00C84770"/>
    <w:rsid w:val="00C84AD3"/>
    <w:rsid w:val="00C85B4D"/>
    <w:rsid w:val="00C85C6E"/>
    <w:rsid w:val="00C85FB0"/>
    <w:rsid w:val="00C86093"/>
    <w:rsid w:val="00C86232"/>
    <w:rsid w:val="00C86674"/>
    <w:rsid w:val="00C86B7D"/>
    <w:rsid w:val="00C879F5"/>
    <w:rsid w:val="00C87B63"/>
    <w:rsid w:val="00C87F86"/>
    <w:rsid w:val="00C900C8"/>
    <w:rsid w:val="00C906DF"/>
    <w:rsid w:val="00C90E97"/>
    <w:rsid w:val="00C91741"/>
    <w:rsid w:val="00C91BC5"/>
    <w:rsid w:val="00C92BA5"/>
    <w:rsid w:val="00C931E5"/>
    <w:rsid w:val="00C93599"/>
    <w:rsid w:val="00C93629"/>
    <w:rsid w:val="00C93705"/>
    <w:rsid w:val="00C93A53"/>
    <w:rsid w:val="00C93BE9"/>
    <w:rsid w:val="00C946E0"/>
    <w:rsid w:val="00C9514B"/>
    <w:rsid w:val="00C95A81"/>
    <w:rsid w:val="00C9610A"/>
    <w:rsid w:val="00C9666A"/>
    <w:rsid w:val="00C96676"/>
    <w:rsid w:val="00C96B8A"/>
    <w:rsid w:val="00C97290"/>
    <w:rsid w:val="00C973DD"/>
    <w:rsid w:val="00CA0A6C"/>
    <w:rsid w:val="00CA1068"/>
    <w:rsid w:val="00CA2026"/>
    <w:rsid w:val="00CA258A"/>
    <w:rsid w:val="00CA2793"/>
    <w:rsid w:val="00CA29FE"/>
    <w:rsid w:val="00CA316A"/>
    <w:rsid w:val="00CA3612"/>
    <w:rsid w:val="00CA385B"/>
    <w:rsid w:val="00CA3B20"/>
    <w:rsid w:val="00CA5B47"/>
    <w:rsid w:val="00CA5F3B"/>
    <w:rsid w:val="00CA6E04"/>
    <w:rsid w:val="00CA7324"/>
    <w:rsid w:val="00CA7327"/>
    <w:rsid w:val="00CA7734"/>
    <w:rsid w:val="00CA776A"/>
    <w:rsid w:val="00CA7B62"/>
    <w:rsid w:val="00CB01AE"/>
    <w:rsid w:val="00CB03C9"/>
    <w:rsid w:val="00CB0EDA"/>
    <w:rsid w:val="00CB1B6E"/>
    <w:rsid w:val="00CB1EAA"/>
    <w:rsid w:val="00CB1EF6"/>
    <w:rsid w:val="00CB1FBF"/>
    <w:rsid w:val="00CB2315"/>
    <w:rsid w:val="00CB262F"/>
    <w:rsid w:val="00CB2789"/>
    <w:rsid w:val="00CB2CB3"/>
    <w:rsid w:val="00CB2DA4"/>
    <w:rsid w:val="00CB37F1"/>
    <w:rsid w:val="00CB380E"/>
    <w:rsid w:val="00CB398E"/>
    <w:rsid w:val="00CB3B1D"/>
    <w:rsid w:val="00CB43E7"/>
    <w:rsid w:val="00CB4A7B"/>
    <w:rsid w:val="00CB55F8"/>
    <w:rsid w:val="00CB6716"/>
    <w:rsid w:val="00CB77B7"/>
    <w:rsid w:val="00CB7857"/>
    <w:rsid w:val="00CB79A2"/>
    <w:rsid w:val="00CB7AC7"/>
    <w:rsid w:val="00CB7C15"/>
    <w:rsid w:val="00CB7E3B"/>
    <w:rsid w:val="00CC059C"/>
    <w:rsid w:val="00CC097D"/>
    <w:rsid w:val="00CC0983"/>
    <w:rsid w:val="00CC126F"/>
    <w:rsid w:val="00CC19BC"/>
    <w:rsid w:val="00CC1DA1"/>
    <w:rsid w:val="00CC2431"/>
    <w:rsid w:val="00CC278A"/>
    <w:rsid w:val="00CC2D46"/>
    <w:rsid w:val="00CC2E1B"/>
    <w:rsid w:val="00CC3243"/>
    <w:rsid w:val="00CC34EE"/>
    <w:rsid w:val="00CC35A4"/>
    <w:rsid w:val="00CC423E"/>
    <w:rsid w:val="00CC49B3"/>
    <w:rsid w:val="00CC4DF1"/>
    <w:rsid w:val="00CC5654"/>
    <w:rsid w:val="00CC569D"/>
    <w:rsid w:val="00CC5A74"/>
    <w:rsid w:val="00CC5AD1"/>
    <w:rsid w:val="00CC5EE6"/>
    <w:rsid w:val="00CC6A26"/>
    <w:rsid w:val="00CC6BE0"/>
    <w:rsid w:val="00CC6DCC"/>
    <w:rsid w:val="00CC7F6E"/>
    <w:rsid w:val="00CD015E"/>
    <w:rsid w:val="00CD12D6"/>
    <w:rsid w:val="00CD2389"/>
    <w:rsid w:val="00CD23DE"/>
    <w:rsid w:val="00CD27B3"/>
    <w:rsid w:val="00CD326E"/>
    <w:rsid w:val="00CD34C0"/>
    <w:rsid w:val="00CD3500"/>
    <w:rsid w:val="00CD4254"/>
    <w:rsid w:val="00CD4440"/>
    <w:rsid w:val="00CD4541"/>
    <w:rsid w:val="00CD4886"/>
    <w:rsid w:val="00CD533E"/>
    <w:rsid w:val="00CD5B10"/>
    <w:rsid w:val="00CD6743"/>
    <w:rsid w:val="00CD75C3"/>
    <w:rsid w:val="00CD77BB"/>
    <w:rsid w:val="00CD7D03"/>
    <w:rsid w:val="00CD7D88"/>
    <w:rsid w:val="00CE10B9"/>
    <w:rsid w:val="00CE118F"/>
    <w:rsid w:val="00CE11AB"/>
    <w:rsid w:val="00CE1251"/>
    <w:rsid w:val="00CE1F8E"/>
    <w:rsid w:val="00CE27DA"/>
    <w:rsid w:val="00CE2CD6"/>
    <w:rsid w:val="00CE403E"/>
    <w:rsid w:val="00CE4253"/>
    <w:rsid w:val="00CE44BD"/>
    <w:rsid w:val="00CE4DF7"/>
    <w:rsid w:val="00CE508E"/>
    <w:rsid w:val="00CE54A5"/>
    <w:rsid w:val="00CE6AC8"/>
    <w:rsid w:val="00CE703D"/>
    <w:rsid w:val="00CE78F1"/>
    <w:rsid w:val="00CE7AD7"/>
    <w:rsid w:val="00CE7B09"/>
    <w:rsid w:val="00CF1942"/>
    <w:rsid w:val="00CF1A0C"/>
    <w:rsid w:val="00CF2324"/>
    <w:rsid w:val="00CF2387"/>
    <w:rsid w:val="00CF26D9"/>
    <w:rsid w:val="00CF27FA"/>
    <w:rsid w:val="00CF34B1"/>
    <w:rsid w:val="00CF381D"/>
    <w:rsid w:val="00CF4093"/>
    <w:rsid w:val="00CF5082"/>
    <w:rsid w:val="00CF5F7F"/>
    <w:rsid w:val="00CF612B"/>
    <w:rsid w:val="00CF6829"/>
    <w:rsid w:val="00D00111"/>
    <w:rsid w:val="00D00511"/>
    <w:rsid w:val="00D00671"/>
    <w:rsid w:val="00D0068A"/>
    <w:rsid w:val="00D00CA6"/>
    <w:rsid w:val="00D0100C"/>
    <w:rsid w:val="00D011ED"/>
    <w:rsid w:val="00D01A2A"/>
    <w:rsid w:val="00D01D60"/>
    <w:rsid w:val="00D02347"/>
    <w:rsid w:val="00D02C48"/>
    <w:rsid w:val="00D03610"/>
    <w:rsid w:val="00D03781"/>
    <w:rsid w:val="00D03A93"/>
    <w:rsid w:val="00D03DC1"/>
    <w:rsid w:val="00D03FCC"/>
    <w:rsid w:val="00D03FDE"/>
    <w:rsid w:val="00D04256"/>
    <w:rsid w:val="00D047B3"/>
    <w:rsid w:val="00D04F7E"/>
    <w:rsid w:val="00D05267"/>
    <w:rsid w:val="00D06270"/>
    <w:rsid w:val="00D06288"/>
    <w:rsid w:val="00D067F5"/>
    <w:rsid w:val="00D06B2D"/>
    <w:rsid w:val="00D06BDE"/>
    <w:rsid w:val="00D06C55"/>
    <w:rsid w:val="00D07232"/>
    <w:rsid w:val="00D0741A"/>
    <w:rsid w:val="00D07A1C"/>
    <w:rsid w:val="00D07ACD"/>
    <w:rsid w:val="00D103F3"/>
    <w:rsid w:val="00D11A98"/>
    <w:rsid w:val="00D12A8B"/>
    <w:rsid w:val="00D133B0"/>
    <w:rsid w:val="00D13E11"/>
    <w:rsid w:val="00D13F7B"/>
    <w:rsid w:val="00D14100"/>
    <w:rsid w:val="00D144C6"/>
    <w:rsid w:val="00D14640"/>
    <w:rsid w:val="00D14AAF"/>
    <w:rsid w:val="00D14B94"/>
    <w:rsid w:val="00D14DCE"/>
    <w:rsid w:val="00D1539C"/>
    <w:rsid w:val="00D15629"/>
    <w:rsid w:val="00D1565A"/>
    <w:rsid w:val="00D1576F"/>
    <w:rsid w:val="00D162BC"/>
    <w:rsid w:val="00D16589"/>
    <w:rsid w:val="00D167CF"/>
    <w:rsid w:val="00D16E2D"/>
    <w:rsid w:val="00D17ABF"/>
    <w:rsid w:val="00D20418"/>
    <w:rsid w:val="00D20727"/>
    <w:rsid w:val="00D20816"/>
    <w:rsid w:val="00D21013"/>
    <w:rsid w:val="00D21D78"/>
    <w:rsid w:val="00D222BD"/>
    <w:rsid w:val="00D2265C"/>
    <w:rsid w:val="00D2357C"/>
    <w:rsid w:val="00D23D89"/>
    <w:rsid w:val="00D241FC"/>
    <w:rsid w:val="00D245B4"/>
    <w:rsid w:val="00D24B44"/>
    <w:rsid w:val="00D24ED4"/>
    <w:rsid w:val="00D24FA5"/>
    <w:rsid w:val="00D25390"/>
    <w:rsid w:val="00D25B57"/>
    <w:rsid w:val="00D25EA1"/>
    <w:rsid w:val="00D266FB"/>
    <w:rsid w:val="00D26AB5"/>
    <w:rsid w:val="00D26C22"/>
    <w:rsid w:val="00D271EB"/>
    <w:rsid w:val="00D27369"/>
    <w:rsid w:val="00D2750E"/>
    <w:rsid w:val="00D27AA1"/>
    <w:rsid w:val="00D30817"/>
    <w:rsid w:val="00D30908"/>
    <w:rsid w:val="00D30BE3"/>
    <w:rsid w:val="00D31189"/>
    <w:rsid w:val="00D31911"/>
    <w:rsid w:val="00D31C93"/>
    <w:rsid w:val="00D32209"/>
    <w:rsid w:val="00D33E13"/>
    <w:rsid w:val="00D34350"/>
    <w:rsid w:val="00D34713"/>
    <w:rsid w:val="00D35734"/>
    <w:rsid w:val="00D35953"/>
    <w:rsid w:val="00D35F7B"/>
    <w:rsid w:val="00D360CF"/>
    <w:rsid w:val="00D36625"/>
    <w:rsid w:val="00D366D9"/>
    <w:rsid w:val="00D36B60"/>
    <w:rsid w:val="00D36D46"/>
    <w:rsid w:val="00D36ECA"/>
    <w:rsid w:val="00D36EE5"/>
    <w:rsid w:val="00D372C3"/>
    <w:rsid w:val="00D37A44"/>
    <w:rsid w:val="00D37EC2"/>
    <w:rsid w:val="00D40397"/>
    <w:rsid w:val="00D406E4"/>
    <w:rsid w:val="00D407EB"/>
    <w:rsid w:val="00D4080F"/>
    <w:rsid w:val="00D40944"/>
    <w:rsid w:val="00D41156"/>
    <w:rsid w:val="00D41322"/>
    <w:rsid w:val="00D41B8F"/>
    <w:rsid w:val="00D41F59"/>
    <w:rsid w:val="00D42553"/>
    <w:rsid w:val="00D429B8"/>
    <w:rsid w:val="00D43584"/>
    <w:rsid w:val="00D4368E"/>
    <w:rsid w:val="00D43981"/>
    <w:rsid w:val="00D439B2"/>
    <w:rsid w:val="00D445A8"/>
    <w:rsid w:val="00D44917"/>
    <w:rsid w:val="00D45329"/>
    <w:rsid w:val="00D45400"/>
    <w:rsid w:val="00D45588"/>
    <w:rsid w:val="00D45A6D"/>
    <w:rsid w:val="00D45F65"/>
    <w:rsid w:val="00D464C2"/>
    <w:rsid w:val="00D465DA"/>
    <w:rsid w:val="00D4692B"/>
    <w:rsid w:val="00D46EBC"/>
    <w:rsid w:val="00D4714D"/>
    <w:rsid w:val="00D47E65"/>
    <w:rsid w:val="00D47F9B"/>
    <w:rsid w:val="00D5057E"/>
    <w:rsid w:val="00D50D77"/>
    <w:rsid w:val="00D5172A"/>
    <w:rsid w:val="00D51A27"/>
    <w:rsid w:val="00D524ED"/>
    <w:rsid w:val="00D5267D"/>
    <w:rsid w:val="00D54026"/>
    <w:rsid w:val="00D540B9"/>
    <w:rsid w:val="00D5423D"/>
    <w:rsid w:val="00D5426E"/>
    <w:rsid w:val="00D545E1"/>
    <w:rsid w:val="00D54E8D"/>
    <w:rsid w:val="00D56098"/>
    <w:rsid w:val="00D5638A"/>
    <w:rsid w:val="00D56B98"/>
    <w:rsid w:val="00D57D7B"/>
    <w:rsid w:val="00D57EC9"/>
    <w:rsid w:val="00D609A5"/>
    <w:rsid w:val="00D60C3E"/>
    <w:rsid w:val="00D60C50"/>
    <w:rsid w:val="00D61BAB"/>
    <w:rsid w:val="00D61E53"/>
    <w:rsid w:val="00D61F33"/>
    <w:rsid w:val="00D620BD"/>
    <w:rsid w:val="00D62A73"/>
    <w:rsid w:val="00D63194"/>
    <w:rsid w:val="00D639FF"/>
    <w:rsid w:val="00D63E82"/>
    <w:rsid w:val="00D6422C"/>
    <w:rsid w:val="00D64DF8"/>
    <w:rsid w:val="00D652AE"/>
    <w:rsid w:val="00D6582D"/>
    <w:rsid w:val="00D658D8"/>
    <w:rsid w:val="00D65906"/>
    <w:rsid w:val="00D65FEF"/>
    <w:rsid w:val="00D661EE"/>
    <w:rsid w:val="00D6645D"/>
    <w:rsid w:val="00D6788B"/>
    <w:rsid w:val="00D67AA4"/>
    <w:rsid w:val="00D67BBF"/>
    <w:rsid w:val="00D67BE9"/>
    <w:rsid w:val="00D70A64"/>
    <w:rsid w:val="00D710ED"/>
    <w:rsid w:val="00D71536"/>
    <w:rsid w:val="00D71DA5"/>
    <w:rsid w:val="00D71F45"/>
    <w:rsid w:val="00D72235"/>
    <w:rsid w:val="00D723B7"/>
    <w:rsid w:val="00D72F20"/>
    <w:rsid w:val="00D731DB"/>
    <w:rsid w:val="00D7348E"/>
    <w:rsid w:val="00D735CF"/>
    <w:rsid w:val="00D73CFD"/>
    <w:rsid w:val="00D73EFF"/>
    <w:rsid w:val="00D742F6"/>
    <w:rsid w:val="00D747F8"/>
    <w:rsid w:val="00D74813"/>
    <w:rsid w:val="00D748D9"/>
    <w:rsid w:val="00D752B6"/>
    <w:rsid w:val="00D755D0"/>
    <w:rsid w:val="00D7637E"/>
    <w:rsid w:val="00D76C9A"/>
    <w:rsid w:val="00D76F48"/>
    <w:rsid w:val="00D7739C"/>
    <w:rsid w:val="00D77894"/>
    <w:rsid w:val="00D77A2C"/>
    <w:rsid w:val="00D80218"/>
    <w:rsid w:val="00D804DB"/>
    <w:rsid w:val="00D80C07"/>
    <w:rsid w:val="00D80CBF"/>
    <w:rsid w:val="00D80E7E"/>
    <w:rsid w:val="00D80F26"/>
    <w:rsid w:val="00D81154"/>
    <w:rsid w:val="00D81A45"/>
    <w:rsid w:val="00D822DA"/>
    <w:rsid w:val="00D8233A"/>
    <w:rsid w:val="00D82CD6"/>
    <w:rsid w:val="00D82E12"/>
    <w:rsid w:val="00D8344A"/>
    <w:rsid w:val="00D83974"/>
    <w:rsid w:val="00D83BAA"/>
    <w:rsid w:val="00D84AAF"/>
    <w:rsid w:val="00D85130"/>
    <w:rsid w:val="00D85147"/>
    <w:rsid w:val="00D8577C"/>
    <w:rsid w:val="00D85847"/>
    <w:rsid w:val="00D86221"/>
    <w:rsid w:val="00D86AC2"/>
    <w:rsid w:val="00D87472"/>
    <w:rsid w:val="00D879B7"/>
    <w:rsid w:val="00D87A8E"/>
    <w:rsid w:val="00D90239"/>
    <w:rsid w:val="00D90310"/>
    <w:rsid w:val="00D90999"/>
    <w:rsid w:val="00D91316"/>
    <w:rsid w:val="00D9173D"/>
    <w:rsid w:val="00D91E9D"/>
    <w:rsid w:val="00D92B75"/>
    <w:rsid w:val="00D92B89"/>
    <w:rsid w:val="00D92DA3"/>
    <w:rsid w:val="00D9303A"/>
    <w:rsid w:val="00D93224"/>
    <w:rsid w:val="00D93E55"/>
    <w:rsid w:val="00D942FC"/>
    <w:rsid w:val="00D94958"/>
    <w:rsid w:val="00D94CD9"/>
    <w:rsid w:val="00D94E30"/>
    <w:rsid w:val="00D95551"/>
    <w:rsid w:val="00D956AC"/>
    <w:rsid w:val="00D95D15"/>
    <w:rsid w:val="00D96071"/>
    <w:rsid w:val="00D9649E"/>
    <w:rsid w:val="00D96A79"/>
    <w:rsid w:val="00D96B83"/>
    <w:rsid w:val="00D97638"/>
    <w:rsid w:val="00D97ADB"/>
    <w:rsid w:val="00D97B9C"/>
    <w:rsid w:val="00D97D37"/>
    <w:rsid w:val="00DA039D"/>
    <w:rsid w:val="00DA0D35"/>
    <w:rsid w:val="00DA0D39"/>
    <w:rsid w:val="00DA0D6E"/>
    <w:rsid w:val="00DA0D74"/>
    <w:rsid w:val="00DA141D"/>
    <w:rsid w:val="00DA1B43"/>
    <w:rsid w:val="00DA2284"/>
    <w:rsid w:val="00DA3595"/>
    <w:rsid w:val="00DA420F"/>
    <w:rsid w:val="00DA446B"/>
    <w:rsid w:val="00DA4D9F"/>
    <w:rsid w:val="00DA4E5D"/>
    <w:rsid w:val="00DA6104"/>
    <w:rsid w:val="00DA633D"/>
    <w:rsid w:val="00DA6809"/>
    <w:rsid w:val="00DA68B7"/>
    <w:rsid w:val="00DA6D44"/>
    <w:rsid w:val="00DB17FF"/>
    <w:rsid w:val="00DB1B9B"/>
    <w:rsid w:val="00DB1E9A"/>
    <w:rsid w:val="00DB2E3F"/>
    <w:rsid w:val="00DB30E9"/>
    <w:rsid w:val="00DB323E"/>
    <w:rsid w:val="00DB359E"/>
    <w:rsid w:val="00DB37D7"/>
    <w:rsid w:val="00DB38C1"/>
    <w:rsid w:val="00DB3A6C"/>
    <w:rsid w:val="00DB3BFC"/>
    <w:rsid w:val="00DB3FB1"/>
    <w:rsid w:val="00DB499A"/>
    <w:rsid w:val="00DB4D8B"/>
    <w:rsid w:val="00DB5508"/>
    <w:rsid w:val="00DB55D6"/>
    <w:rsid w:val="00DB5603"/>
    <w:rsid w:val="00DB5964"/>
    <w:rsid w:val="00DB5E2E"/>
    <w:rsid w:val="00DB5E6D"/>
    <w:rsid w:val="00DB65DF"/>
    <w:rsid w:val="00DB6B63"/>
    <w:rsid w:val="00DB6C29"/>
    <w:rsid w:val="00DB6FE2"/>
    <w:rsid w:val="00DC0B1A"/>
    <w:rsid w:val="00DC1296"/>
    <w:rsid w:val="00DC18E5"/>
    <w:rsid w:val="00DC1C16"/>
    <w:rsid w:val="00DC1D56"/>
    <w:rsid w:val="00DC1F95"/>
    <w:rsid w:val="00DC229F"/>
    <w:rsid w:val="00DC2947"/>
    <w:rsid w:val="00DC2A9B"/>
    <w:rsid w:val="00DC2AB6"/>
    <w:rsid w:val="00DC2DAB"/>
    <w:rsid w:val="00DC2E08"/>
    <w:rsid w:val="00DC35AC"/>
    <w:rsid w:val="00DC37EE"/>
    <w:rsid w:val="00DC3DF5"/>
    <w:rsid w:val="00DC4086"/>
    <w:rsid w:val="00DC424B"/>
    <w:rsid w:val="00DC45E4"/>
    <w:rsid w:val="00DC519E"/>
    <w:rsid w:val="00DC554B"/>
    <w:rsid w:val="00DC5829"/>
    <w:rsid w:val="00DC59B0"/>
    <w:rsid w:val="00DC7736"/>
    <w:rsid w:val="00DD03FF"/>
    <w:rsid w:val="00DD0F2E"/>
    <w:rsid w:val="00DD1347"/>
    <w:rsid w:val="00DD1A5E"/>
    <w:rsid w:val="00DD24FF"/>
    <w:rsid w:val="00DD2E89"/>
    <w:rsid w:val="00DD3810"/>
    <w:rsid w:val="00DD3AE6"/>
    <w:rsid w:val="00DD3E71"/>
    <w:rsid w:val="00DD4528"/>
    <w:rsid w:val="00DD4AA2"/>
    <w:rsid w:val="00DD4FCE"/>
    <w:rsid w:val="00DD507B"/>
    <w:rsid w:val="00DD55A2"/>
    <w:rsid w:val="00DD5760"/>
    <w:rsid w:val="00DD59FF"/>
    <w:rsid w:val="00DD6035"/>
    <w:rsid w:val="00DD6543"/>
    <w:rsid w:val="00DD68C4"/>
    <w:rsid w:val="00DD763F"/>
    <w:rsid w:val="00DD7B26"/>
    <w:rsid w:val="00DD7D09"/>
    <w:rsid w:val="00DE0418"/>
    <w:rsid w:val="00DE0907"/>
    <w:rsid w:val="00DE09A8"/>
    <w:rsid w:val="00DE0D61"/>
    <w:rsid w:val="00DE107D"/>
    <w:rsid w:val="00DE2381"/>
    <w:rsid w:val="00DE269E"/>
    <w:rsid w:val="00DE28D8"/>
    <w:rsid w:val="00DE2EBE"/>
    <w:rsid w:val="00DE2EDA"/>
    <w:rsid w:val="00DE304D"/>
    <w:rsid w:val="00DE3508"/>
    <w:rsid w:val="00DE3EE8"/>
    <w:rsid w:val="00DE4501"/>
    <w:rsid w:val="00DE55B5"/>
    <w:rsid w:val="00DE5670"/>
    <w:rsid w:val="00DE58BB"/>
    <w:rsid w:val="00DE625D"/>
    <w:rsid w:val="00DE69E1"/>
    <w:rsid w:val="00DE7884"/>
    <w:rsid w:val="00DF00F2"/>
    <w:rsid w:val="00DF092A"/>
    <w:rsid w:val="00DF1226"/>
    <w:rsid w:val="00DF1CE4"/>
    <w:rsid w:val="00DF1DAC"/>
    <w:rsid w:val="00DF219A"/>
    <w:rsid w:val="00DF276A"/>
    <w:rsid w:val="00DF289C"/>
    <w:rsid w:val="00DF30F7"/>
    <w:rsid w:val="00DF3658"/>
    <w:rsid w:val="00DF41ED"/>
    <w:rsid w:val="00DF4495"/>
    <w:rsid w:val="00DF45ED"/>
    <w:rsid w:val="00DF46AF"/>
    <w:rsid w:val="00DF4E91"/>
    <w:rsid w:val="00DF51D2"/>
    <w:rsid w:val="00DF529A"/>
    <w:rsid w:val="00DF535D"/>
    <w:rsid w:val="00DF5604"/>
    <w:rsid w:val="00DF585B"/>
    <w:rsid w:val="00DF5AEA"/>
    <w:rsid w:val="00DF5CC1"/>
    <w:rsid w:val="00DF5F0F"/>
    <w:rsid w:val="00DF647B"/>
    <w:rsid w:val="00DF66A8"/>
    <w:rsid w:val="00DF7008"/>
    <w:rsid w:val="00DF7636"/>
    <w:rsid w:val="00DF76F4"/>
    <w:rsid w:val="00DF7814"/>
    <w:rsid w:val="00DF7F65"/>
    <w:rsid w:val="00E0019A"/>
    <w:rsid w:val="00E0032C"/>
    <w:rsid w:val="00E00EAF"/>
    <w:rsid w:val="00E0104D"/>
    <w:rsid w:val="00E0136E"/>
    <w:rsid w:val="00E013A1"/>
    <w:rsid w:val="00E026B8"/>
    <w:rsid w:val="00E02D88"/>
    <w:rsid w:val="00E02F99"/>
    <w:rsid w:val="00E03811"/>
    <w:rsid w:val="00E03C1E"/>
    <w:rsid w:val="00E045C8"/>
    <w:rsid w:val="00E04AF6"/>
    <w:rsid w:val="00E04BB6"/>
    <w:rsid w:val="00E053E9"/>
    <w:rsid w:val="00E0574B"/>
    <w:rsid w:val="00E057BA"/>
    <w:rsid w:val="00E05F6E"/>
    <w:rsid w:val="00E061D6"/>
    <w:rsid w:val="00E062FC"/>
    <w:rsid w:val="00E06B86"/>
    <w:rsid w:val="00E06C20"/>
    <w:rsid w:val="00E073E0"/>
    <w:rsid w:val="00E07594"/>
    <w:rsid w:val="00E075A2"/>
    <w:rsid w:val="00E07CAE"/>
    <w:rsid w:val="00E07FA9"/>
    <w:rsid w:val="00E110A0"/>
    <w:rsid w:val="00E122F0"/>
    <w:rsid w:val="00E13114"/>
    <w:rsid w:val="00E13349"/>
    <w:rsid w:val="00E135E7"/>
    <w:rsid w:val="00E13969"/>
    <w:rsid w:val="00E13C0C"/>
    <w:rsid w:val="00E13EE3"/>
    <w:rsid w:val="00E13EF6"/>
    <w:rsid w:val="00E14218"/>
    <w:rsid w:val="00E14BB2"/>
    <w:rsid w:val="00E15050"/>
    <w:rsid w:val="00E15634"/>
    <w:rsid w:val="00E174FA"/>
    <w:rsid w:val="00E178B2"/>
    <w:rsid w:val="00E20264"/>
    <w:rsid w:val="00E204D4"/>
    <w:rsid w:val="00E20548"/>
    <w:rsid w:val="00E2144C"/>
    <w:rsid w:val="00E21DD6"/>
    <w:rsid w:val="00E21F71"/>
    <w:rsid w:val="00E22A4D"/>
    <w:rsid w:val="00E23BF2"/>
    <w:rsid w:val="00E24087"/>
    <w:rsid w:val="00E2429D"/>
    <w:rsid w:val="00E251B7"/>
    <w:rsid w:val="00E25791"/>
    <w:rsid w:val="00E25CD4"/>
    <w:rsid w:val="00E25DBF"/>
    <w:rsid w:val="00E25F56"/>
    <w:rsid w:val="00E261D2"/>
    <w:rsid w:val="00E262BD"/>
    <w:rsid w:val="00E26307"/>
    <w:rsid w:val="00E2677F"/>
    <w:rsid w:val="00E2745A"/>
    <w:rsid w:val="00E27BC7"/>
    <w:rsid w:val="00E27FAB"/>
    <w:rsid w:val="00E30425"/>
    <w:rsid w:val="00E312A6"/>
    <w:rsid w:val="00E314EA"/>
    <w:rsid w:val="00E3185C"/>
    <w:rsid w:val="00E31A46"/>
    <w:rsid w:val="00E31E45"/>
    <w:rsid w:val="00E31EA3"/>
    <w:rsid w:val="00E3233D"/>
    <w:rsid w:val="00E33248"/>
    <w:rsid w:val="00E33364"/>
    <w:rsid w:val="00E33D35"/>
    <w:rsid w:val="00E34611"/>
    <w:rsid w:val="00E35A09"/>
    <w:rsid w:val="00E36204"/>
    <w:rsid w:val="00E36462"/>
    <w:rsid w:val="00E36778"/>
    <w:rsid w:val="00E36FEB"/>
    <w:rsid w:val="00E40232"/>
    <w:rsid w:val="00E4128D"/>
    <w:rsid w:val="00E415BB"/>
    <w:rsid w:val="00E418C8"/>
    <w:rsid w:val="00E4192E"/>
    <w:rsid w:val="00E41EB3"/>
    <w:rsid w:val="00E424C2"/>
    <w:rsid w:val="00E43107"/>
    <w:rsid w:val="00E443E8"/>
    <w:rsid w:val="00E44F12"/>
    <w:rsid w:val="00E451C3"/>
    <w:rsid w:val="00E4554A"/>
    <w:rsid w:val="00E455AC"/>
    <w:rsid w:val="00E457FC"/>
    <w:rsid w:val="00E45AE9"/>
    <w:rsid w:val="00E46D10"/>
    <w:rsid w:val="00E47026"/>
    <w:rsid w:val="00E47553"/>
    <w:rsid w:val="00E476FF"/>
    <w:rsid w:val="00E478A4"/>
    <w:rsid w:val="00E47B52"/>
    <w:rsid w:val="00E50320"/>
    <w:rsid w:val="00E504F2"/>
    <w:rsid w:val="00E5071D"/>
    <w:rsid w:val="00E50C92"/>
    <w:rsid w:val="00E50EF5"/>
    <w:rsid w:val="00E51506"/>
    <w:rsid w:val="00E51560"/>
    <w:rsid w:val="00E51A7A"/>
    <w:rsid w:val="00E51C17"/>
    <w:rsid w:val="00E51FA3"/>
    <w:rsid w:val="00E52FCC"/>
    <w:rsid w:val="00E542EA"/>
    <w:rsid w:val="00E5430A"/>
    <w:rsid w:val="00E54377"/>
    <w:rsid w:val="00E5464D"/>
    <w:rsid w:val="00E54C79"/>
    <w:rsid w:val="00E54FB8"/>
    <w:rsid w:val="00E55016"/>
    <w:rsid w:val="00E564A4"/>
    <w:rsid w:val="00E56A34"/>
    <w:rsid w:val="00E5765F"/>
    <w:rsid w:val="00E57C6F"/>
    <w:rsid w:val="00E57D70"/>
    <w:rsid w:val="00E6055D"/>
    <w:rsid w:val="00E605B2"/>
    <w:rsid w:val="00E60AF4"/>
    <w:rsid w:val="00E613F0"/>
    <w:rsid w:val="00E61608"/>
    <w:rsid w:val="00E616D7"/>
    <w:rsid w:val="00E62513"/>
    <w:rsid w:val="00E63486"/>
    <w:rsid w:val="00E6388C"/>
    <w:rsid w:val="00E63EA4"/>
    <w:rsid w:val="00E64D1B"/>
    <w:rsid w:val="00E65112"/>
    <w:rsid w:val="00E652FF"/>
    <w:rsid w:val="00E65659"/>
    <w:rsid w:val="00E66D66"/>
    <w:rsid w:val="00E67055"/>
    <w:rsid w:val="00E6769F"/>
    <w:rsid w:val="00E676B1"/>
    <w:rsid w:val="00E67E40"/>
    <w:rsid w:val="00E70A6C"/>
    <w:rsid w:val="00E70CCB"/>
    <w:rsid w:val="00E7130C"/>
    <w:rsid w:val="00E71399"/>
    <w:rsid w:val="00E7187C"/>
    <w:rsid w:val="00E72B7B"/>
    <w:rsid w:val="00E7303D"/>
    <w:rsid w:val="00E73062"/>
    <w:rsid w:val="00E731EC"/>
    <w:rsid w:val="00E73323"/>
    <w:rsid w:val="00E7346F"/>
    <w:rsid w:val="00E735A7"/>
    <w:rsid w:val="00E73737"/>
    <w:rsid w:val="00E74071"/>
    <w:rsid w:val="00E742D7"/>
    <w:rsid w:val="00E74C75"/>
    <w:rsid w:val="00E75026"/>
    <w:rsid w:val="00E75793"/>
    <w:rsid w:val="00E75F41"/>
    <w:rsid w:val="00E76111"/>
    <w:rsid w:val="00E76416"/>
    <w:rsid w:val="00E76F19"/>
    <w:rsid w:val="00E771D2"/>
    <w:rsid w:val="00E77831"/>
    <w:rsid w:val="00E8030E"/>
    <w:rsid w:val="00E80E34"/>
    <w:rsid w:val="00E8112C"/>
    <w:rsid w:val="00E81E80"/>
    <w:rsid w:val="00E81E8A"/>
    <w:rsid w:val="00E825A9"/>
    <w:rsid w:val="00E83288"/>
    <w:rsid w:val="00E83541"/>
    <w:rsid w:val="00E837E9"/>
    <w:rsid w:val="00E84205"/>
    <w:rsid w:val="00E847A0"/>
    <w:rsid w:val="00E850CA"/>
    <w:rsid w:val="00E85197"/>
    <w:rsid w:val="00E85D63"/>
    <w:rsid w:val="00E86816"/>
    <w:rsid w:val="00E87186"/>
    <w:rsid w:val="00E87323"/>
    <w:rsid w:val="00E87359"/>
    <w:rsid w:val="00E873BC"/>
    <w:rsid w:val="00E878EB"/>
    <w:rsid w:val="00E87A4C"/>
    <w:rsid w:val="00E87AF1"/>
    <w:rsid w:val="00E87E3E"/>
    <w:rsid w:val="00E90918"/>
    <w:rsid w:val="00E90B2B"/>
    <w:rsid w:val="00E90FC7"/>
    <w:rsid w:val="00E91452"/>
    <w:rsid w:val="00E9149E"/>
    <w:rsid w:val="00E914E7"/>
    <w:rsid w:val="00E915A8"/>
    <w:rsid w:val="00E91F3F"/>
    <w:rsid w:val="00E9266D"/>
    <w:rsid w:val="00E938B2"/>
    <w:rsid w:val="00E93C3A"/>
    <w:rsid w:val="00E94313"/>
    <w:rsid w:val="00E94430"/>
    <w:rsid w:val="00E9445F"/>
    <w:rsid w:val="00E94B59"/>
    <w:rsid w:val="00E9510F"/>
    <w:rsid w:val="00E965AB"/>
    <w:rsid w:val="00E97434"/>
    <w:rsid w:val="00E974E3"/>
    <w:rsid w:val="00E97647"/>
    <w:rsid w:val="00E97847"/>
    <w:rsid w:val="00EA020C"/>
    <w:rsid w:val="00EA02AC"/>
    <w:rsid w:val="00EA05D9"/>
    <w:rsid w:val="00EA1174"/>
    <w:rsid w:val="00EA1447"/>
    <w:rsid w:val="00EA173C"/>
    <w:rsid w:val="00EA2200"/>
    <w:rsid w:val="00EA3BAF"/>
    <w:rsid w:val="00EA3C76"/>
    <w:rsid w:val="00EA40F9"/>
    <w:rsid w:val="00EA428B"/>
    <w:rsid w:val="00EA43D1"/>
    <w:rsid w:val="00EA43E7"/>
    <w:rsid w:val="00EA4449"/>
    <w:rsid w:val="00EA4CE6"/>
    <w:rsid w:val="00EA5072"/>
    <w:rsid w:val="00EA55CA"/>
    <w:rsid w:val="00EA5757"/>
    <w:rsid w:val="00EA6137"/>
    <w:rsid w:val="00EA6C00"/>
    <w:rsid w:val="00EA6D96"/>
    <w:rsid w:val="00EA761B"/>
    <w:rsid w:val="00EA7C1B"/>
    <w:rsid w:val="00EB046F"/>
    <w:rsid w:val="00EB0CFA"/>
    <w:rsid w:val="00EB0F77"/>
    <w:rsid w:val="00EB100D"/>
    <w:rsid w:val="00EB1131"/>
    <w:rsid w:val="00EB150C"/>
    <w:rsid w:val="00EB218B"/>
    <w:rsid w:val="00EB218C"/>
    <w:rsid w:val="00EB21D5"/>
    <w:rsid w:val="00EB2286"/>
    <w:rsid w:val="00EB23C6"/>
    <w:rsid w:val="00EB2D31"/>
    <w:rsid w:val="00EB308E"/>
    <w:rsid w:val="00EB3A82"/>
    <w:rsid w:val="00EB423A"/>
    <w:rsid w:val="00EB5290"/>
    <w:rsid w:val="00EB5DD4"/>
    <w:rsid w:val="00EB6039"/>
    <w:rsid w:val="00EB610A"/>
    <w:rsid w:val="00EB6874"/>
    <w:rsid w:val="00EB68F5"/>
    <w:rsid w:val="00EB7134"/>
    <w:rsid w:val="00EB73D7"/>
    <w:rsid w:val="00EB7888"/>
    <w:rsid w:val="00EB798A"/>
    <w:rsid w:val="00EB7C49"/>
    <w:rsid w:val="00EB7E40"/>
    <w:rsid w:val="00EC0ED3"/>
    <w:rsid w:val="00EC12EE"/>
    <w:rsid w:val="00EC1366"/>
    <w:rsid w:val="00EC1B41"/>
    <w:rsid w:val="00EC1C63"/>
    <w:rsid w:val="00EC2A3F"/>
    <w:rsid w:val="00EC2A68"/>
    <w:rsid w:val="00EC4191"/>
    <w:rsid w:val="00EC4B17"/>
    <w:rsid w:val="00EC4E56"/>
    <w:rsid w:val="00EC58D8"/>
    <w:rsid w:val="00EC5A59"/>
    <w:rsid w:val="00EC5E9C"/>
    <w:rsid w:val="00EC5FF1"/>
    <w:rsid w:val="00EC61D4"/>
    <w:rsid w:val="00EC62F2"/>
    <w:rsid w:val="00EC64E4"/>
    <w:rsid w:val="00EC68FD"/>
    <w:rsid w:val="00EC6A1D"/>
    <w:rsid w:val="00EC721A"/>
    <w:rsid w:val="00EC7227"/>
    <w:rsid w:val="00EC7535"/>
    <w:rsid w:val="00EC7E54"/>
    <w:rsid w:val="00ED075C"/>
    <w:rsid w:val="00ED104E"/>
    <w:rsid w:val="00ED15FD"/>
    <w:rsid w:val="00ED2A20"/>
    <w:rsid w:val="00ED2C55"/>
    <w:rsid w:val="00ED2C66"/>
    <w:rsid w:val="00ED38D7"/>
    <w:rsid w:val="00ED3B61"/>
    <w:rsid w:val="00ED3C66"/>
    <w:rsid w:val="00ED4545"/>
    <w:rsid w:val="00ED482A"/>
    <w:rsid w:val="00ED4B63"/>
    <w:rsid w:val="00ED5113"/>
    <w:rsid w:val="00ED543D"/>
    <w:rsid w:val="00ED5BF8"/>
    <w:rsid w:val="00ED62F8"/>
    <w:rsid w:val="00ED663C"/>
    <w:rsid w:val="00ED68B3"/>
    <w:rsid w:val="00ED6B58"/>
    <w:rsid w:val="00ED6EC0"/>
    <w:rsid w:val="00ED725E"/>
    <w:rsid w:val="00ED7703"/>
    <w:rsid w:val="00EE07CE"/>
    <w:rsid w:val="00EE0BE4"/>
    <w:rsid w:val="00EE1490"/>
    <w:rsid w:val="00EE17A6"/>
    <w:rsid w:val="00EE1D17"/>
    <w:rsid w:val="00EE20B8"/>
    <w:rsid w:val="00EE2197"/>
    <w:rsid w:val="00EE22E7"/>
    <w:rsid w:val="00EE2558"/>
    <w:rsid w:val="00EE3412"/>
    <w:rsid w:val="00EE4D93"/>
    <w:rsid w:val="00EE556F"/>
    <w:rsid w:val="00EE5BD1"/>
    <w:rsid w:val="00EE620A"/>
    <w:rsid w:val="00EE63B8"/>
    <w:rsid w:val="00EE6616"/>
    <w:rsid w:val="00EE6B45"/>
    <w:rsid w:val="00EE6ED0"/>
    <w:rsid w:val="00EE7B94"/>
    <w:rsid w:val="00EF00A6"/>
    <w:rsid w:val="00EF0748"/>
    <w:rsid w:val="00EF0AF9"/>
    <w:rsid w:val="00EF0B26"/>
    <w:rsid w:val="00EF1FF3"/>
    <w:rsid w:val="00EF2403"/>
    <w:rsid w:val="00EF2ED9"/>
    <w:rsid w:val="00EF37A8"/>
    <w:rsid w:val="00EF37FA"/>
    <w:rsid w:val="00EF38C0"/>
    <w:rsid w:val="00EF3B16"/>
    <w:rsid w:val="00EF41A7"/>
    <w:rsid w:val="00EF4528"/>
    <w:rsid w:val="00EF46AE"/>
    <w:rsid w:val="00EF47F1"/>
    <w:rsid w:val="00EF4DE7"/>
    <w:rsid w:val="00EF5306"/>
    <w:rsid w:val="00EF56A8"/>
    <w:rsid w:val="00EF598C"/>
    <w:rsid w:val="00EF5E02"/>
    <w:rsid w:val="00EF6490"/>
    <w:rsid w:val="00EF675B"/>
    <w:rsid w:val="00EF6FEC"/>
    <w:rsid w:val="00EF7484"/>
    <w:rsid w:val="00EF7A73"/>
    <w:rsid w:val="00EF7CB0"/>
    <w:rsid w:val="00F00A89"/>
    <w:rsid w:val="00F0125D"/>
    <w:rsid w:val="00F0133D"/>
    <w:rsid w:val="00F01797"/>
    <w:rsid w:val="00F01E26"/>
    <w:rsid w:val="00F0263A"/>
    <w:rsid w:val="00F029D5"/>
    <w:rsid w:val="00F02E53"/>
    <w:rsid w:val="00F03C5C"/>
    <w:rsid w:val="00F03CF3"/>
    <w:rsid w:val="00F04967"/>
    <w:rsid w:val="00F049B7"/>
    <w:rsid w:val="00F04CA9"/>
    <w:rsid w:val="00F04FEB"/>
    <w:rsid w:val="00F05471"/>
    <w:rsid w:val="00F06211"/>
    <w:rsid w:val="00F07035"/>
    <w:rsid w:val="00F0749A"/>
    <w:rsid w:val="00F07575"/>
    <w:rsid w:val="00F07602"/>
    <w:rsid w:val="00F07717"/>
    <w:rsid w:val="00F07890"/>
    <w:rsid w:val="00F07937"/>
    <w:rsid w:val="00F07E9F"/>
    <w:rsid w:val="00F07EF3"/>
    <w:rsid w:val="00F10684"/>
    <w:rsid w:val="00F10F6C"/>
    <w:rsid w:val="00F116CE"/>
    <w:rsid w:val="00F1210C"/>
    <w:rsid w:val="00F12394"/>
    <w:rsid w:val="00F125BA"/>
    <w:rsid w:val="00F126C0"/>
    <w:rsid w:val="00F12949"/>
    <w:rsid w:val="00F12AC1"/>
    <w:rsid w:val="00F13310"/>
    <w:rsid w:val="00F135A9"/>
    <w:rsid w:val="00F13CC1"/>
    <w:rsid w:val="00F13FB2"/>
    <w:rsid w:val="00F14467"/>
    <w:rsid w:val="00F144DB"/>
    <w:rsid w:val="00F1453D"/>
    <w:rsid w:val="00F1458C"/>
    <w:rsid w:val="00F1487E"/>
    <w:rsid w:val="00F14946"/>
    <w:rsid w:val="00F14F26"/>
    <w:rsid w:val="00F1558A"/>
    <w:rsid w:val="00F15597"/>
    <w:rsid w:val="00F169E4"/>
    <w:rsid w:val="00F16B9D"/>
    <w:rsid w:val="00F1726B"/>
    <w:rsid w:val="00F175FF"/>
    <w:rsid w:val="00F20069"/>
    <w:rsid w:val="00F20415"/>
    <w:rsid w:val="00F2043C"/>
    <w:rsid w:val="00F20F82"/>
    <w:rsid w:val="00F2109F"/>
    <w:rsid w:val="00F210A1"/>
    <w:rsid w:val="00F21EE2"/>
    <w:rsid w:val="00F220D8"/>
    <w:rsid w:val="00F22464"/>
    <w:rsid w:val="00F2265B"/>
    <w:rsid w:val="00F22AD9"/>
    <w:rsid w:val="00F22B39"/>
    <w:rsid w:val="00F230DB"/>
    <w:rsid w:val="00F2342A"/>
    <w:rsid w:val="00F23D03"/>
    <w:rsid w:val="00F23E20"/>
    <w:rsid w:val="00F23FFA"/>
    <w:rsid w:val="00F248C8"/>
    <w:rsid w:val="00F2492A"/>
    <w:rsid w:val="00F24BE9"/>
    <w:rsid w:val="00F24C70"/>
    <w:rsid w:val="00F2547B"/>
    <w:rsid w:val="00F257E9"/>
    <w:rsid w:val="00F25B28"/>
    <w:rsid w:val="00F25D98"/>
    <w:rsid w:val="00F26043"/>
    <w:rsid w:val="00F26108"/>
    <w:rsid w:val="00F26621"/>
    <w:rsid w:val="00F2698E"/>
    <w:rsid w:val="00F26AE4"/>
    <w:rsid w:val="00F26FCA"/>
    <w:rsid w:val="00F27576"/>
    <w:rsid w:val="00F27AD4"/>
    <w:rsid w:val="00F303E3"/>
    <w:rsid w:val="00F30938"/>
    <w:rsid w:val="00F30A3D"/>
    <w:rsid w:val="00F31C2B"/>
    <w:rsid w:val="00F31F76"/>
    <w:rsid w:val="00F33283"/>
    <w:rsid w:val="00F336E2"/>
    <w:rsid w:val="00F33A28"/>
    <w:rsid w:val="00F33DAA"/>
    <w:rsid w:val="00F33ED7"/>
    <w:rsid w:val="00F34396"/>
    <w:rsid w:val="00F34723"/>
    <w:rsid w:val="00F34EFA"/>
    <w:rsid w:val="00F34FD8"/>
    <w:rsid w:val="00F35423"/>
    <w:rsid w:val="00F355AB"/>
    <w:rsid w:val="00F35998"/>
    <w:rsid w:val="00F368FA"/>
    <w:rsid w:val="00F369EF"/>
    <w:rsid w:val="00F36CF3"/>
    <w:rsid w:val="00F37658"/>
    <w:rsid w:val="00F37D99"/>
    <w:rsid w:val="00F40A53"/>
    <w:rsid w:val="00F42597"/>
    <w:rsid w:val="00F4270A"/>
    <w:rsid w:val="00F42F11"/>
    <w:rsid w:val="00F4389C"/>
    <w:rsid w:val="00F43D45"/>
    <w:rsid w:val="00F43E2F"/>
    <w:rsid w:val="00F4443E"/>
    <w:rsid w:val="00F44A10"/>
    <w:rsid w:val="00F44B27"/>
    <w:rsid w:val="00F44CA1"/>
    <w:rsid w:val="00F44DB6"/>
    <w:rsid w:val="00F458CF"/>
    <w:rsid w:val="00F45C9E"/>
    <w:rsid w:val="00F4620B"/>
    <w:rsid w:val="00F465BE"/>
    <w:rsid w:val="00F467DC"/>
    <w:rsid w:val="00F46B6F"/>
    <w:rsid w:val="00F4740A"/>
    <w:rsid w:val="00F474C9"/>
    <w:rsid w:val="00F50236"/>
    <w:rsid w:val="00F5147F"/>
    <w:rsid w:val="00F5287F"/>
    <w:rsid w:val="00F53216"/>
    <w:rsid w:val="00F53272"/>
    <w:rsid w:val="00F53B5E"/>
    <w:rsid w:val="00F53CE2"/>
    <w:rsid w:val="00F53FDD"/>
    <w:rsid w:val="00F54443"/>
    <w:rsid w:val="00F54708"/>
    <w:rsid w:val="00F55470"/>
    <w:rsid w:val="00F55728"/>
    <w:rsid w:val="00F55A34"/>
    <w:rsid w:val="00F5621A"/>
    <w:rsid w:val="00F562A2"/>
    <w:rsid w:val="00F56E98"/>
    <w:rsid w:val="00F56FFA"/>
    <w:rsid w:val="00F57078"/>
    <w:rsid w:val="00F57310"/>
    <w:rsid w:val="00F57586"/>
    <w:rsid w:val="00F57C11"/>
    <w:rsid w:val="00F57CB7"/>
    <w:rsid w:val="00F57ECE"/>
    <w:rsid w:val="00F57FF6"/>
    <w:rsid w:val="00F60C12"/>
    <w:rsid w:val="00F610CC"/>
    <w:rsid w:val="00F61394"/>
    <w:rsid w:val="00F61451"/>
    <w:rsid w:val="00F61462"/>
    <w:rsid w:val="00F615E8"/>
    <w:rsid w:val="00F61A1D"/>
    <w:rsid w:val="00F61DE3"/>
    <w:rsid w:val="00F622C1"/>
    <w:rsid w:val="00F62E5D"/>
    <w:rsid w:val="00F6499E"/>
    <w:rsid w:val="00F64A21"/>
    <w:rsid w:val="00F657F7"/>
    <w:rsid w:val="00F65BF2"/>
    <w:rsid w:val="00F65D68"/>
    <w:rsid w:val="00F65F1B"/>
    <w:rsid w:val="00F661A9"/>
    <w:rsid w:val="00F66A8D"/>
    <w:rsid w:val="00F66D69"/>
    <w:rsid w:val="00F672DF"/>
    <w:rsid w:val="00F674AF"/>
    <w:rsid w:val="00F7001A"/>
    <w:rsid w:val="00F705AE"/>
    <w:rsid w:val="00F70719"/>
    <w:rsid w:val="00F707E0"/>
    <w:rsid w:val="00F70CDB"/>
    <w:rsid w:val="00F710E2"/>
    <w:rsid w:val="00F71170"/>
    <w:rsid w:val="00F711B0"/>
    <w:rsid w:val="00F719D7"/>
    <w:rsid w:val="00F723DC"/>
    <w:rsid w:val="00F7241B"/>
    <w:rsid w:val="00F72A2B"/>
    <w:rsid w:val="00F72B1C"/>
    <w:rsid w:val="00F72B21"/>
    <w:rsid w:val="00F730FA"/>
    <w:rsid w:val="00F73521"/>
    <w:rsid w:val="00F739A5"/>
    <w:rsid w:val="00F73CD4"/>
    <w:rsid w:val="00F743E4"/>
    <w:rsid w:val="00F74AA2"/>
    <w:rsid w:val="00F74D4C"/>
    <w:rsid w:val="00F74EBB"/>
    <w:rsid w:val="00F752B3"/>
    <w:rsid w:val="00F75301"/>
    <w:rsid w:val="00F75795"/>
    <w:rsid w:val="00F75E96"/>
    <w:rsid w:val="00F75FC9"/>
    <w:rsid w:val="00F76119"/>
    <w:rsid w:val="00F7691B"/>
    <w:rsid w:val="00F76BD5"/>
    <w:rsid w:val="00F776DA"/>
    <w:rsid w:val="00F7796E"/>
    <w:rsid w:val="00F77D05"/>
    <w:rsid w:val="00F80E64"/>
    <w:rsid w:val="00F81606"/>
    <w:rsid w:val="00F81936"/>
    <w:rsid w:val="00F819E8"/>
    <w:rsid w:val="00F81B82"/>
    <w:rsid w:val="00F81CE6"/>
    <w:rsid w:val="00F82523"/>
    <w:rsid w:val="00F8267C"/>
    <w:rsid w:val="00F82778"/>
    <w:rsid w:val="00F827D7"/>
    <w:rsid w:val="00F82B17"/>
    <w:rsid w:val="00F83137"/>
    <w:rsid w:val="00F832FB"/>
    <w:rsid w:val="00F8383F"/>
    <w:rsid w:val="00F838D0"/>
    <w:rsid w:val="00F83C2D"/>
    <w:rsid w:val="00F84046"/>
    <w:rsid w:val="00F849FF"/>
    <w:rsid w:val="00F84CB6"/>
    <w:rsid w:val="00F84D8E"/>
    <w:rsid w:val="00F84F70"/>
    <w:rsid w:val="00F85271"/>
    <w:rsid w:val="00F857B2"/>
    <w:rsid w:val="00F85DA8"/>
    <w:rsid w:val="00F86CA3"/>
    <w:rsid w:val="00F86E16"/>
    <w:rsid w:val="00F872B3"/>
    <w:rsid w:val="00F8746A"/>
    <w:rsid w:val="00F877EE"/>
    <w:rsid w:val="00F87C56"/>
    <w:rsid w:val="00F87FA9"/>
    <w:rsid w:val="00F907E5"/>
    <w:rsid w:val="00F9122C"/>
    <w:rsid w:val="00F91D13"/>
    <w:rsid w:val="00F91D6A"/>
    <w:rsid w:val="00F91F9A"/>
    <w:rsid w:val="00F9203C"/>
    <w:rsid w:val="00F9206F"/>
    <w:rsid w:val="00F922FB"/>
    <w:rsid w:val="00F923A8"/>
    <w:rsid w:val="00F930BB"/>
    <w:rsid w:val="00F95874"/>
    <w:rsid w:val="00F95FA0"/>
    <w:rsid w:val="00F967E2"/>
    <w:rsid w:val="00F9683F"/>
    <w:rsid w:val="00F9697F"/>
    <w:rsid w:val="00F975D0"/>
    <w:rsid w:val="00F97673"/>
    <w:rsid w:val="00F97AFB"/>
    <w:rsid w:val="00F97E12"/>
    <w:rsid w:val="00FA03F5"/>
    <w:rsid w:val="00FA0694"/>
    <w:rsid w:val="00FA09B2"/>
    <w:rsid w:val="00FA09EB"/>
    <w:rsid w:val="00FA288B"/>
    <w:rsid w:val="00FA3431"/>
    <w:rsid w:val="00FA3A8F"/>
    <w:rsid w:val="00FA3E4D"/>
    <w:rsid w:val="00FA4C0D"/>
    <w:rsid w:val="00FA4C77"/>
    <w:rsid w:val="00FA4DFE"/>
    <w:rsid w:val="00FA4F2D"/>
    <w:rsid w:val="00FA5D09"/>
    <w:rsid w:val="00FA6795"/>
    <w:rsid w:val="00FA6997"/>
    <w:rsid w:val="00FA6AE7"/>
    <w:rsid w:val="00FA6B8E"/>
    <w:rsid w:val="00FA6CBB"/>
    <w:rsid w:val="00FA6D1F"/>
    <w:rsid w:val="00FA711A"/>
    <w:rsid w:val="00FA7AB1"/>
    <w:rsid w:val="00FB0DEE"/>
    <w:rsid w:val="00FB0E04"/>
    <w:rsid w:val="00FB0E8A"/>
    <w:rsid w:val="00FB0F71"/>
    <w:rsid w:val="00FB128C"/>
    <w:rsid w:val="00FB137C"/>
    <w:rsid w:val="00FB18CE"/>
    <w:rsid w:val="00FB1DF9"/>
    <w:rsid w:val="00FB24E9"/>
    <w:rsid w:val="00FB251E"/>
    <w:rsid w:val="00FB294F"/>
    <w:rsid w:val="00FB2A43"/>
    <w:rsid w:val="00FB2B22"/>
    <w:rsid w:val="00FB2EFE"/>
    <w:rsid w:val="00FB30CD"/>
    <w:rsid w:val="00FB351B"/>
    <w:rsid w:val="00FB3DA7"/>
    <w:rsid w:val="00FB48E3"/>
    <w:rsid w:val="00FB4CD5"/>
    <w:rsid w:val="00FB4CED"/>
    <w:rsid w:val="00FB52DA"/>
    <w:rsid w:val="00FB5C07"/>
    <w:rsid w:val="00FB5FCB"/>
    <w:rsid w:val="00FB61C7"/>
    <w:rsid w:val="00FB6893"/>
    <w:rsid w:val="00FB6D4E"/>
    <w:rsid w:val="00FB75C4"/>
    <w:rsid w:val="00FC06A9"/>
    <w:rsid w:val="00FC09B6"/>
    <w:rsid w:val="00FC0B78"/>
    <w:rsid w:val="00FC1691"/>
    <w:rsid w:val="00FC1BBD"/>
    <w:rsid w:val="00FC2108"/>
    <w:rsid w:val="00FC2171"/>
    <w:rsid w:val="00FC2479"/>
    <w:rsid w:val="00FC28BC"/>
    <w:rsid w:val="00FC2C78"/>
    <w:rsid w:val="00FC326A"/>
    <w:rsid w:val="00FC3AEE"/>
    <w:rsid w:val="00FC4462"/>
    <w:rsid w:val="00FC4E53"/>
    <w:rsid w:val="00FC521F"/>
    <w:rsid w:val="00FC5F37"/>
    <w:rsid w:val="00FC6706"/>
    <w:rsid w:val="00FC67EE"/>
    <w:rsid w:val="00FC7503"/>
    <w:rsid w:val="00FC7C56"/>
    <w:rsid w:val="00FC7DFD"/>
    <w:rsid w:val="00FC7F54"/>
    <w:rsid w:val="00FD0AD4"/>
    <w:rsid w:val="00FD0C84"/>
    <w:rsid w:val="00FD141F"/>
    <w:rsid w:val="00FD1A95"/>
    <w:rsid w:val="00FD1F14"/>
    <w:rsid w:val="00FD27D6"/>
    <w:rsid w:val="00FD2C97"/>
    <w:rsid w:val="00FD2D9B"/>
    <w:rsid w:val="00FD366D"/>
    <w:rsid w:val="00FD405C"/>
    <w:rsid w:val="00FD43D0"/>
    <w:rsid w:val="00FD512D"/>
    <w:rsid w:val="00FD5B13"/>
    <w:rsid w:val="00FD5ED9"/>
    <w:rsid w:val="00FD68B3"/>
    <w:rsid w:val="00FD6CF6"/>
    <w:rsid w:val="00FD7157"/>
    <w:rsid w:val="00FD749C"/>
    <w:rsid w:val="00FE07C0"/>
    <w:rsid w:val="00FE0CB0"/>
    <w:rsid w:val="00FE135C"/>
    <w:rsid w:val="00FE13B4"/>
    <w:rsid w:val="00FE15CF"/>
    <w:rsid w:val="00FE173A"/>
    <w:rsid w:val="00FE173C"/>
    <w:rsid w:val="00FE17EB"/>
    <w:rsid w:val="00FE18B4"/>
    <w:rsid w:val="00FE262E"/>
    <w:rsid w:val="00FE2E10"/>
    <w:rsid w:val="00FE2F41"/>
    <w:rsid w:val="00FE2F4F"/>
    <w:rsid w:val="00FE2F52"/>
    <w:rsid w:val="00FE348C"/>
    <w:rsid w:val="00FE4A34"/>
    <w:rsid w:val="00FE50F2"/>
    <w:rsid w:val="00FE52CC"/>
    <w:rsid w:val="00FE5886"/>
    <w:rsid w:val="00FE5954"/>
    <w:rsid w:val="00FE5C71"/>
    <w:rsid w:val="00FE6421"/>
    <w:rsid w:val="00FE681A"/>
    <w:rsid w:val="00FE69CF"/>
    <w:rsid w:val="00FE6DD5"/>
    <w:rsid w:val="00FE6F4C"/>
    <w:rsid w:val="00FF017A"/>
    <w:rsid w:val="00FF0189"/>
    <w:rsid w:val="00FF0DA6"/>
    <w:rsid w:val="00FF11F1"/>
    <w:rsid w:val="00FF1BC2"/>
    <w:rsid w:val="00FF1D75"/>
    <w:rsid w:val="00FF1E3B"/>
    <w:rsid w:val="00FF2115"/>
    <w:rsid w:val="00FF2143"/>
    <w:rsid w:val="00FF2F1A"/>
    <w:rsid w:val="00FF3B90"/>
    <w:rsid w:val="00FF494E"/>
    <w:rsid w:val="00FF495E"/>
    <w:rsid w:val="00FF5138"/>
    <w:rsid w:val="00FF55A7"/>
    <w:rsid w:val="00FF59B2"/>
    <w:rsid w:val="00FF6206"/>
    <w:rsid w:val="00FF68F1"/>
    <w:rsid w:val="00FF71D3"/>
    <w:rsid w:val="00FF73FB"/>
    <w:rsid w:val="00FF756E"/>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728"/>
    <w:rPr>
      <w:sz w:val="20"/>
      <w:szCs w:val="20"/>
    </w:rPr>
  </w:style>
  <w:style w:type="paragraph" w:styleId="Heading1">
    <w:name w:val="heading 1"/>
    <w:basedOn w:val="Normal"/>
    <w:link w:val="Heading1Char"/>
    <w:uiPriority w:val="99"/>
    <w:qFormat/>
    <w:rsid w:val="006E16B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292A7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CA7B62"/>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53E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A53E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00929"/>
    <w:rPr>
      <w:rFonts w:ascii="Cambria" w:hAnsi="Cambria" w:cs="Times New Roman"/>
      <w:b/>
      <w:bCs/>
      <w:sz w:val="26"/>
      <w:szCs w:val="26"/>
    </w:rPr>
  </w:style>
  <w:style w:type="paragraph" w:styleId="DocumentMap">
    <w:name w:val="Document Map"/>
    <w:basedOn w:val="Normal"/>
    <w:link w:val="DocumentMapChar"/>
    <w:uiPriority w:val="99"/>
    <w:semiHidden/>
    <w:rsid w:val="00A10728"/>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A53E1"/>
    <w:rPr>
      <w:rFonts w:cs="Times New Roman"/>
      <w:sz w:val="2"/>
    </w:rPr>
  </w:style>
  <w:style w:type="paragraph" w:styleId="BalloonText">
    <w:name w:val="Balloon Text"/>
    <w:basedOn w:val="Normal"/>
    <w:link w:val="BalloonTextChar"/>
    <w:uiPriority w:val="99"/>
    <w:semiHidden/>
    <w:rsid w:val="00A1072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53E1"/>
    <w:rPr>
      <w:rFonts w:cs="Times New Roman"/>
      <w:sz w:val="2"/>
    </w:rPr>
  </w:style>
  <w:style w:type="table" w:styleId="TableGrid">
    <w:name w:val="Table Grid"/>
    <w:basedOn w:val="TableNormal"/>
    <w:uiPriority w:val="99"/>
    <w:rsid w:val="0051222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12220"/>
    <w:pPr>
      <w:spacing w:after="200" w:line="276" w:lineRule="auto"/>
      <w:ind w:left="720"/>
    </w:pPr>
    <w:rPr>
      <w:rFonts w:ascii="Calibri" w:hAnsi="Calibri"/>
      <w:sz w:val="22"/>
      <w:szCs w:val="22"/>
      <w:lang w:eastAsia="en-US"/>
    </w:rPr>
  </w:style>
  <w:style w:type="character" w:styleId="Hyperlink">
    <w:name w:val="Hyperlink"/>
    <w:basedOn w:val="DefaultParagraphFont"/>
    <w:uiPriority w:val="99"/>
    <w:rsid w:val="00512220"/>
    <w:rPr>
      <w:rFonts w:cs="Times New Roman"/>
      <w:color w:val="0000FF"/>
      <w:u w:val="single"/>
    </w:rPr>
  </w:style>
  <w:style w:type="character" w:styleId="Strong">
    <w:name w:val="Strong"/>
    <w:basedOn w:val="DefaultParagraphFont"/>
    <w:uiPriority w:val="99"/>
    <w:qFormat/>
    <w:rsid w:val="009E533C"/>
    <w:rPr>
      <w:rFonts w:cs="Times New Roman"/>
      <w:b/>
      <w:bCs/>
    </w:rPr>
  </w:style>
  <w:style w:type="paragraph" w:styleId="NormalWeb">
    <w:name w:val="Normal (Web)"/>
    <w:basedOn w:val="Normal"/>
    <w:uiPriority w:val="99"/>
    <w:rsid w:val="009E533C"/>
    <w:pPr>
      <w:spacing w:before="100" w:beforeAutospacing="1" w:after="100" w:afterAutospacing="1"/>
    </w:pPr>
    <w:rPr>
      <w:sz w:val="24"/>
      <w:szCs w:val="24"/>
    </w:rPr>
  </w:style>
  <w:style w:type="paragraph" w:customStyle="1" w:styleId="Brezrazmikov">
    <w:name w:val="Brez razmikov"/>
    <w:uiPriority w:val="99"/>
    <w:rsid w:val="000E73CC"/>
    <w:rPr>
      <w:rFonts w:ascii="Calibri" w:hAnsi="Calibri"/>
      <w:lang w:val="en-US" w:eastAsia="en-US"/>
    </w:rPr>
  </w:style>
  <w:style w:type="character" w:customStyle="1" w:styleId="info">
    <w:name w:val="info"/>
    <w:basedOn w:val="DefaultParagraphFont"/>
    <w:uiPriority w:val="99"/>
    <w:rsid w:val="00292A77"/>
    <w:rPr>
      <w:rFonts w:cs="Times New Roman"/>
    </w:rPr>
  </w:style>
  <w:style w:type="character" w:customStyle="1" w:styleId="date">
    <w:name w:val="date"/>
    <w:basedOn w:val="DefaultParagraphFont"/>
    <w:uiPriority w:val="99"/>
    <w:rsid w:val="00292A77"/>
    <w:rPr>
      <w:rFonts w:cs="Times New Roman"/>
    </w:rPr>
  </w:style>
  <w:style w:type="character" w:customStyle="1" w:styleId="category">
    <w:name w:val="category"/>
    <w:basedOn w:val="DefaultParagraphFont"/>
    <w:uiPriority w:val="99"/>
    <w:rsid w:val="00292A77"/>
    <w:rPr>
      <w:rFonts w:cs="Times New Roman"/>
    </w:rPr>
  </w:style>
  <w:style w:type="character" w:customStyle="1" w:styleId="comments">
    <w:name w:val="comments"/>
    <w:basedOn w:val="DefaultParagraphFont"/>
    <w:uiPriority w:val="99"/>
    <w:rsid w:val="00292A77"/>
    <w:rPr>
      <w:rFonts w:cs="Times New Roman"/>
    </w:rPr>
  </w:style>
  <w:style w:type="character" w:customStyle="1" w:styleId="oznfs4">
    <w:name w:val="oznfs4"/>
    <w:basedOn w:val="DefaultParagraphFont"/>
    <w:uiPriority w:val="99"/>
    <w:rsid w:val="00C16852"/>
    <w:rPr>
      <w:rFonts w:cs="Times New Roman"/>
    </w:rPr>
  </w:style>
  <w:style w:type="character" w:styleId="Emphasis">
    <w:name w:val="Emphasis"/>
    <w:basedOn w:val="DefaultParagraphFont"/>
    <w:uiPriority w:val="99"/>
    <w:qFormat/>
    <w:rsid w:val="000F76AF"/>
    <w:rPr>
      <w:rFonts w:cs="Times New Roman"/>
      <w:i/>
      <w:iCs/>
    </w:rPr>
  </w:style>
  <w:style w:type="character" w:customStyle="1" w:styleId="besedilo">
    <w:name w:val="besedilo"/>
    <w:basedOn w:val="DefaultParagraphFont"/>
    <w:uiPriority w:val="99"/>
    <w:rsid w:val="005D0780"/>
    <w:rPr>
      <w:rFonts w:ascii="NewBrunswick" w:hAnsi="NewBrunswick" w:cs="Times New Roman"/>
      <w:sz w:val="24"/>
    </w:rPr>
  </w:style>
  <w:style w:type="character" w:customStyle="1" w:styleId="style84">
    <w:name w:val="style84"/>
    <w:basedOn w:val="DefaultParagraphFont"/>
    <w:uiPriority w:val="99"/>
    <w:rsid w:val="00087F3F"/>
    <w:rPr>
      <w:rFonts w:cs="Times New Roman"/>
    </w:rPr>
  </w:style>
</w:styles>
</file>

<file path=word/webSettings.xml><?xml version="1.0" encoding="utf-8"?>
<w:webSettings xmlns:r="http://schemas.openxmlformats.org/officeDocument/2006/relationships" xmlns:w="http://schemas.openxmlformats.org/wordprocessingml/2006/main">
  <w:divs>
    <w:div w:id="1272786546">
      <w:marLeft w:val="0"/>
      <w:marRight w:val="0"/>
      <w:marTop w:val="0"/>
      <w:marBottom w:val="0"/>
      <w:divBdr>
        <w:top w:val="none" w:sz="0" w:space="0" w:color="auto"/>
        <w:left w:val="none" w:sz="0" w:space="0" w:color="auto"/>
        <w:bottom w:val="none" w:sz="0" w:space="0" w:color="auto"/>
        <w:right w:val="none" w:sz="0" w:space="0" w:color="auto"/>
      </w:divBdr>
      <w:divsChild>
        <w:div w:id="1272786627">
          <w:marLeft w:val="0"/>
          <w:marRight w:val="0"/>
          <w:marTop w:val="0"/>
          <w:marBottom w:val="0"/>
          <w:divBdr>
            <w:top w:val="none" w:sz="0" w:space="0" w:color="auto"/>
            <w:left w:val="none" w:sz="0" w:space="0" w:color="auto"/>
            <w:bottom w:val="none" w:sz="0" w:space="0" w:color="auto"/>
            <w:right w:val="none" w:sz="0" w:space="0" w:color="auto"/>
          </w:divBdr>
        </w:div>
        <w:div w:id="1272786643">
          <w:marLeft w:val="0"/>
          <w:marRight w:val="0"/>
          <w:marTop w:val="0"/>
          <w:marBottom w:val="0"/>
          <w:divBdr>
            <w:top w:val="none" w:sz="0" w:space="0" w:color="auto"/>
            <w:left w:val="none" w:sz="0" w:space="0" w:color="auto"/>
            <w:bottom w:val="none" w:sz="0" w:space="0" w:color="auto"/>
            <w:right w:val="none" w:sz="0" w:space="0" w:color="auto"/>
          </w:divBdr>
        </w:div>
      </w:divsChild>
    </w:div>
    <w:div w:id="1272786556">
      <w:marLeft w:val="0"/>
      <w:marRight w:val="0"/>
      <w:marTop w:val="0"/>
      <w:marBottom w:val="0"/>
      <w:divBdr>
        <w:top w:val="none" w:sz="0" w:space="0" w:color="auto"/>
        <w:left w:val="none" w:sz="0" w:space="0" w:color="auto"/>
        <w:bottom w:val="none" w:sz="0" w:space="0" w:color="auto"/>
        <w:right w:val="none" w:sz="0" w:space="0" w:color="auto"/>
      </w:divBdr>
    </w:div>
    <w:div w:id="1272786558">
      <w:marLeft w:val="0"/>
      <w:marRight w:val="0"/>
      <w:marTop w:val="0"/>
      <w:marBottom w:val="0"/>
      <w:divBdr>
        <w:top w:val="none" w:sz="0" w:space="0" w:color="auto"/>
        <w:left w:val="none" w:sz="0" w:space="0" w:color="auto"/>
        <w:bottom w:val="none" w:sz="0" w:space="0" w:color="auto"/>
        <w:right w:val="none" w:sz="0" w:space="0" w:color="auto"/>
      </w:divBdr>
    </w:div>
    <w:div w:id="1272786566">
      <w:marLeft w:val="0"/>
      <w:marRight w:val="0"/>
      <w:marTop w:val="0"/>
      <w:marBottom w:val="0"/>
      <w:divBdr>
        <w:top w:val="none" w:sz="0" w:space="0" w:color="auto"/>
        <w:left w:val="none" w:sz="0" w:space="0" w:color="auto"/>
        <w:bottom w:val="none" w:sz="0" w:space="0" w:color="auto"/>
        <w:right w:val="none" w:sz="0" w:space="0" w:color="auto"/>
      </w:divBdr>
      <w:divsChild>
        <w:div w:id="1272786539">
          <w:marLeft w:val="0"/>
          <w:marRight w:val="0"/>
          <w:marTop w:val="0"/>
          <w:marBottom w:val="0"/>
          <w:divBdr>
            <w:top w:val="none" w:sz="0" w:space="0" w:color="auto"/>
            <w:left w:val="none" w:sz="0" w:space="0" w:color="auto"/>
            <w:bottom w:val="none" w:sz="0" w:space="0" w:color="auto"/>
            <w:right w:val="none" w:sz="0" w:space="0" w:color="auto"/>
          </w:divBdr>
        </w:div>
        <w:div w:id="1272786540">
          <w:marLeft w:val="0"/>
          <w:marRight w:val="0"/>
          <w:marTop w:val="0"/>
          <w:marBottom w:val="0"/>
          <w:divBdr>
            <w:top w:val="none" w:sz="0" w:space="0" w:color="auto"/>
            <w:left w:val="none" w:sz="0" w:space="0" w:color="auto"/>
            <w:bottom w:val="none" w:sz="0" w:space="0" w:color="auto"/>
            <w:right w:val="none" w:sz="0" w:space="0" w:color="auto"/>
          </w:divBdr>
        </w:div>
        <w:div w:id="1272786548">
          <w:marLeft w:val="0"/>
          <w:marRight w:val="0"/>
          <w:marTop w:val="0"/>
          <w:marBottom w:val="0"/>
          <w:divBdr>
            <w:top w:val="none" w:sz="0" w:space="0" w:color="auto"/>
            <w:left w:val="none" w:sz="0" w:space="0" w:color="auto"/>
            <w:bottom w:val="none" w:sz="0" w:space="0" w:color="auto"/>
            <w:right w:val="none" w:sz="0" w:space="0" w:color="auto"/>
          </w:divBdr>
        </w:div>
        <w:div w:id="1272786550">
          <w:marLeft w:val="0"/>
          <w:marRight w:val="0"/>
          <w:marTop w:val="0"/>
          <w:marBottom w:val="0"/>
          <w:divBdr>
            <w:top w:val="none" w:sz="0" w:space="0" w:color="auto"/>
            <w:left w:val="none" w:sz="0" w:space="0" w:color="auto"/>
            <w:bottom w:val="none" w:sz="0" w:space="0" w:color="auto"/>
            <w:right w:val="none" w:sz="0" w:space="0" w:color="auto"/>
          </w:divBdr>
        </w:div>
        <w:div w:id="1272786552">
          <w:marLeft w:val="0"/>
          <w:marRight w:val="0"/>
          <w:marTop w:val="0"/>
          <w:marBottom w:val="0"/>
          <w:divBdr>
            <w:top w:val="none" w:sz="0" w:space="0" w:color="auto"/>
            <w:left w:val="none" w:sz="0" w:space="0" w:color="auto"/>
            <w:bottom w:val="none" w:sz="0" w:space="0" w:color="auto"/>
            <w:right w:val="none" w:sz="0" w:space="0" w:color="auto"/>
          </w:divBdr>
        </w:div>
        <w:div w:id="1272786554">
          <w:marLeft w:val="0"/>
          <w:marRight w:val="0"/>
          <w:marTop w:val="0"/>
          <w:marBottom w:val="0"/>
          <w:divBdr>
            <w:top w:val="none" w:sz="0" w:space="0" w:color="auto"/>
            <w:left w:val="none" w:sz="0" w:space="0" w:color="auto"/>
            <w:bottom w:val="none" w:sz="0" w:space="0" w:color="auto"/>
            <w:right w:val="none" w:sz="0" w:space="0" w:color="auto"/>
          </w:divBdr>
        </w:div>
        <w:div w:id="1272786559">
          <w:marLeft w:val="0"/>
          <w:marRight w:val="0"/>
          <w:marTop w:val="0"/>
          <w:marBottom w:val="0"/>
          <w:divBdr>
            <w:top w:val="none" w:sz="0" w:space="0" w:color="auto"/>
            <w:left w:val="none" w:sz="0" w:space="0" w:color="auto"/>
            <w:bottom w:val="none" w:sz="0" w:space="0" w:color="auto"/>
            <w:right w:val="none" w:sz="0" w:space="0" w:color="auto"/>
          </w:divBdr>
        </w:div>
        <w:div w:id="1272786568">
          <w:marLeft w:val="0"/>
          <w:marRight w:val="0"/>
          <w:marTop w:val="0"/>
          <w:marBottom w:val="0"/>
          <w:divBdr>
            <w:top w:val="none" w:sz="0" w:space="0" w:color="auto"/>
            <w:left w:val="none" w:sz="0" w:space="0" w:color="auto"/>
            <w:bottom w:val="none" w:sz="0" w:space="0" w:color="auto"/>
            <w:right w:val="none" w:sz="0" w:space="0" w:color="auto"/>
          </w:divBdr>
        </w:div>
        <w:div w:id="1272786575">
          <w:marLeft w:val="0"/>
          <w:marRight w:val="0"/>
          <w:marTop w:val="0"/>
          <w:marBottom w:val="0"/>
          <w:divBdr>
            <w:top w:val="none" w:sz="0" w:space="0" w:color="auto"/>
            <w:left w:val="none" w:sz="0" w:space="0" w:color="auto"/>
            <w:bottom w:val="none" w:sz="0" w:space="0" w:color="auto"/>
            <w:right w:val="none" w:sz="0" w:space="0" w:color="auto"/>
          </w:divBdr>
        </w:div>
        <w:div w:id="1272786577">
          <w:marLeft w:val="0"/>
          <w:marRight w:val="0"/>
          <w:marTop w:val="0"/>
          <w:marBottom w:val="0"/>
          <w:divBdr>
            <w:top w:val="none" w:sz="0" w:space="0" w:color="auto"/>
            <w:left w:val="none" w:sz="0" w:space="0" w:color="auto"/>
            <w:bottom w:val="none" w:sz="0" w:space="0" w:color="auto"/>
            <w:right w:val="none" w:sz="0" w:space="0" w:color="auto"/>
          </w:divBdr>
        </w:div>
        <w:div w:id="1272786611">
          <w:marLeft w:val="0"/>
          <w:marRight w:val="0"/>
          <w:marTop w:val="0"/>
          <w:marBottom w:val="0"/>
          <w:divBdr>
            <w:top w:val="none" w:sz="0" w:space="0" w:color="auto"/>
            <w:left w:val="none" w:sz="0" w:space="0" w:color="auto"/>
            <w:bottom w:val="none" w:sz="0" w:space="0" w:color="auto"/>
            <w:right w:val="none" w:sz="0" w:space="0" w:color="auto"/>
          </w:divBdr>
        </w:div>
        <w:div w:id="1272786613">
          <w:marLeft w:val="0"/>
          <w:marRight w:val="0"/>
          <w:marTop w:val="0"/>
          <w:marBottom w:val="0"/>
          <w:divBdr>
            <w:top w:val="none" w:sz="0" w:space="0" w:color="auto"/>
            <w:left w:val="none" w:sz="0" w:space="0" w:color="auto"/>
            <w:bottom w:val="none" w:sz="0" w:space="0" w:color="auto"/>
            <w:right w:val="none" w:sz="0" w:space="0" w:color="auto"/>
          </w:divBdr>
        </w:div>
        <w:div w:id="1272786615">
          <w:marLeft w:val="0"/>
          <w:marRight w:val="0"/>
          <w:marTop w:val="0"/>
          <w:marBottom w:val="0"/>
          <w:divBdr>
            <w:top w:val="none" w:sz="0" w:space="0" w:color="auto"/>
            <w:left w:val="none" w:sz="0" w:space="0" w:color="auto"/>
            <w:bottom w:val="none" w:sz="0" w:space="0" w:color="auto"/>
            <w:right w:val="none" w:sz="0" w:space="0" w:color="auto"/>
          </w:divBdr>
        </w:div>
        <w:div w:id="1272786618">
          <w:marLeft w:val="0"/>
          <w:marRight w:val="0"/>
          <w:marTop w:val="0"/>
          <w:marBottom w:val="0"/>
          <w:divBdr>
            <w:top w:val="none" w:sz="0" w:space="0" w:color="auto"/>
            <w:left w:val="none" w:sz="0" w:space="0" w:color="auto"/>
            <w:bottom w:val="none" w:sz="0" w:space="0" w:color="auto"/>
            <w:right w:val="none" w:sz="0" w:space="0" w:color="auto"/>
          </w:divBdr>
        </w:div>
        <w:div w:id="1272786621">
          <w:marLeft w:val="0"/>
          <w:marRight w:val="0"/>
          <w:marTop w:val="0"/>
          <w:marBottom w:val="0"/>
          <w:divBdr>
            <w:top w:val="none" w:sz="0" w:space="0" w:color="auto"/>
            <w:left w:val="none" w:sz="0" w:space="0" w:color="auto"/>
            <w:bottom w:val="none" w:sz="0" w:space="0" w:color="auto"/>
            <w:right w:val="none" w:sz="0" w:space="0" w:color="auto"/>
          </w:divBdr>
        </w:div>
        <w:div w:id="1272786641">
          <w:marLeft w:val="0"/>
          <w:marRight w:val="0"/>
          <w:marTop w:val="0"/>
          <w:marBottom w:val="0"/>
          <w:divBdr>
            <w:top w:val="none" w:sz="0" w:space="0" w:color="auto"/>
            <w:left w:val="none" w:sz="0" w:space="0" w:color="auto"/>
            <w:bottom w:val="none" w:sz="0" w:space="0" w:color="auto"/>
            <w:right w:val="none" w:sz="0" w:space="0" w:color="auto"/>
          </w:divBdr>
        </w:div>
        <w:div w:id="1272786645">
          <w:marLeft w:val="0"/>
          <w:marRight w:val="0"/>
          <w:marTop w:val="0"/>
          <w:marBottom w:val="0"/>
          <w:divBdr>
            <w:top w:val="none" w:sz="0" w:space="0" w:color="auto"/>
            <w:left w:val="none" w:sz="0" w:space="0" w:color="auto"/>
            <w:bottom w:val="none" w:sz="0" w:space="0" w:color="auto"/>
            <w:right w:val="none" w:sz="0" w:space="0" w:color="auto"/>
          </w:divBdr>
        </w:div>
        <w:div w:id="1272786657">
          <w:marLeft w:val="0"/>
          <w:marRight w:val="0"/>
          <w:marTop w:val="0"/>
          <w:marBottom w:val="0"/>
          <w:divBdr>
            <w:top w:val="none" w:sz="0" w:space="0" w:color="auto"/>
            <w:left w:val="none" w:sz="0" w:space="0" w:color="auto"/>
            <w:bottom w:val="none" w:sz="0" w:space="0" w:color="auto"/>
            <w:right w:val="none" w:sz="0" w:space="0" w:color="auto"/>
          </w:divBdr>
        </w:div>
        <w:div w:id="1272786663">
          <w:marLeft w:val="0"/>
          <w:marRight w:val="0"/>
          <w:marTop w:val="0"/>
          <w:marBottom w:val="0"/>
          <w:divBdr>
            <w:top w:val="none" w:sz="0" w:space="0" w:color="auto"/>
            <w:left w:val="none" w:sz="0" w:space="0" w:color="auto"/>
            <w:bottom w:val="none" w:sz="0" w:space="0" w:color="auto"/>
            <w:right w:val="none" w:sz="0" w:space="0" w:color="auto"/>
          </w:divBdr>
        </w:div>
        <w:div w:id="1272786670">
          <w:marLeft w:val="0"/>
          <w:marRight w:val="0"/>
          <w:marTop w:val="0"/>
          <w:marBottom w:val="0"/>
          <w:divBdr>
            <w:top w:val="none" w:sz="0" w:space="0" w:color="auto"/>
            <w:left w:val="none" w:sz="0" w:space="0" w:color="auto"/>
            <w:bottom w:val="none" w:sz="0" w:space="0" w:color="auto"/>
            <w:right w:val="none" w:sz="0" w:space="0" w:color="auto"/>
          </w:divBdr>
        </w:div>
        <w:div w:id="1272786677">
          <w:marLeft w:val="0"/>
          <w:marRight w:val="0"/>
          <w:marTop w:val="0"/>
          <w:marBottom w:val="0"/>
          <w:divBdr>
            <w:top w:val="none" w:sz="0" w:space="0" w:color="auto"/>
            <w:left w:val="none" w:sz="0" w:space="0" w:color="auto"/>
            <w:bottom w:val="none" w:sz="0" w:space="0" w:color="auto"/>
            <w:right w:val="none" w:sz="0" w:space="0" w:color="auto"/>
          </w:divBdr>
        </w:div>
        <w:div w:id="1272786684">
          <w:marLeft w:val="0"/>
          <w:marRight w:val="0"/>
          <w:marTop w:val="0"/>
          <w:marBottom w:val="0"/>
          <w:divBdr>
            <w:top w:val="none" w:sz="0" w:space="0" w:color="auto"/>
            <w:left w:val="none" w:sz="0" w:space="0" w:color="auto"/>
            <w:bottom w:val="none" w:sz="0" w:space="0" w:color="auto"/>
            <w:right w:val="none" w:sz="0" w:space="0" w:color="auto"/>
          </w:divBdr>
        </w:div>
        <w:div w:id="1272786690">
          <w:marLeft w:val="0"/>
          <w:marRight w:val="0"/>
          <w:marTop w:val="0"/>
          <w:marBottom w:val="0"/>
          <w:divBdr>
            <w:top w:val="none" w:sz="0" w:space="0" w:color="auto"/>
            <w:left w:val="none" w:sz="0" w:space="0" w:color="auto"/>
            <w:bottom w:val="none" w:sz="0" w:space="0" w:color="auto"/>
            <w:right w:val="none" w:sz="0" w:space="0" w:color="auto"/>
          </w:divBdr>
        </w:div>
        <w:div w:id="1272786701">
          <w:marLeft w:val="0"/>
          <w:marRight w:val="0"/>
          <w:marTop w:val="0"/>
          <w:marBottom w:val="0"/>
          <w:divBdr>
            <w:top w:val="none" w:sz="0" w:space="0" w:color="auto"/>
            <w:left w:val="none" w:sz="0" w:space="0" w:color="auto"/>
            <w:bottom w:val="none" w:sz="0" w:space="0" w:color="auto"/>
            <w:right w:val="none" w:sz="0" w:space="0" w:color="auto"/>
          </w:divBdr>
        </w:div>
        <w:div w:id="1272786704">
          <w:marLeft w:val="0"/>
          <w:marRight w:val="0"/>
          <w:marTop w:val="0"/>
          <w:marBottom w:val="0"/>
          <w:divBdr>
            <w:top w:val="none" w:sz="0" w:space="0" w:color="auto"/>
            <w:left w:val="none" w:sz="0" w:space="0" w:color="auto"/>
            <w:bottom w:val="none" w:sz="0" w:space="0" w:color="auto"/>
            <w:right w:val="none" w:sz="0" w:space="0" w:color="auto"/>
          </w:divBdr>
        </w:div>
        <w:div w:id="1272786708">
          <w:marLeft w:val="0"/>
          <w:marRight w:val="0"/>
          <w:marTop w:val="0"/>
          <w:marBottom w:val="0"/>
          <w:divBdr>
            <w:top w:val="none" w:sz="0" w:space="0" w:color="auto"/>
            <w:left w:val="none" w:sz="0" w:space="0" w:color="auto"/>
            <w:bottom w:val="none" w:sz="0" w:space="0" w:color="auto"/>
            <w:right w:val="none" w:sz="0" w:space="0" w:color="auto"/>
          </w:divBdr>
        </w:div>
        <w:div w:id="1272786710">
          <w:marLeft w:val="0"/>
          <w:marRight w:val="0"/>
          <w:marTop w:val="0"/>
          <w:marBottom w:val="0"/>
          <w:divBdr>
            <w:top w:val="none" w:sz="0" w:space="0" w:color="auto"/>
            <w:left w:val="none" w:sz="0" w:space="0" w:color="auto"/>
            <w:bottom w:val="none" w:sz="0" w:space="0" w:color="auto"/>
            <w:right w:val="none" w:sz="0" w:space="0" w:color="auto"/>
          </w:divBdr>
        </w:div>
        <w:div w:id="1272786715">
          <w:marLeft w:val="0"/>
          <w:marRight w:val="0"/>
          <w:marTop w:val="0"/>
          <w:marBottom w:val="0"/>
          <w:divBdr>
            <w:top w:val="none" w:sz="0" w:space="0" w:color="auto"/>
            <w:left w:val="none" w:sz="0" w:space="0" w:color="auto"/>
            <w:bottom w:val="none" w:sz="0" w:space="0" w:color="auto"/>
            <w:right w:val="none" w:sz="0" w:space="0" w:color="auto"/>
          </w:divBdr>
        </w:div>
        <w:div w:id="1272786716">
          <w:marLeft w:val="0"/>
          <w:marRight w:val="0"/>
          <w:marTop w:val="0"/>
          <w:marBottom w:val="0"/>
          <w:divBdr>
            <w:top w:val="none" w:sz="0" w:space="0" w:color="auto"/>
            <w:left w:val="none" w:sz="0" w:space="0" w:color="auto"/>
            <w:bottom w:val="none" w:sz="0" w:space="0" w:color="auto"/>
            <w:right w:val="none" w:sz="0" w:space="0" w:color="auto"/>
          </w:divBdr>
        </w:div>
      </w:divsChild>
    </w:div>
    <w:div w:id="1272786585">
      <w:marLeft w:val="0"/>
      <w:marRight w:val="0"/>
      <w:marTop w:val="0"/>
      <w:marBottom w:val="0"/>
      <w:divBdr>
        <w:top w:val="none" w:sz="0" w:space="0" w:color="auto"/>
        <w:left w:val="none" w:sz="0" w:space="0" w:color="auto"/>
        <w:bottom w:val="none" w:sz="0" w:space="0" w:color="auto"/>
        <w:right w:val="none" w:sz="0" w:space="0" w:color="auto"/>
      </w:divBdr>
    </w:div>
    <w:div w:id="1272786587">
      <w:marLeft w:val="0"/>
      <w:marRight w:val="0"/>
      <w:marTop w:val="0"/>
      <w:marBottom w:val="0"/>
      <w:divBdr>
        <w:top w:val="none" w:sz="0" w:space="0" w:color="auto"/>
        <w:left w:val="none" w:sz="0" w:space="0" w:color="auto"/>
        <w:bottom w:val="none" w:sz="0" w:space="0" w:color="auto"/>
        <w:right w:val="none" w:sz="0" w:space="0" w:color="auto"/>
      </w:divBdr>
      <w:divsChild>
        <w:div w:id="1272786560">
          <w:marLeft w:val="0"/>
          <w:marRight w:val="0"/>
          <w:marTop w:val="0"/>
          <w:marBottom w:val="0"/>
          <w:divBdr>
            <w:top w:val="none" w:sz="0" w:space="0" w:color="auto"/>
            <w:left w:val="none" w:sz="0" w:space="0" w:color="auto"/>
            <w:bottom w:val="none" w:sz="0" w:space="0" w:color="auto"/>
            <w:right w:val="none" w:sz="0" w:space="0" w:color="auto"/>
          </w:divBdr>
        </w:div>
        <w:div w:id="1272786623">
          <w:marLeft w:val="0"/>
          <w:marRight w:val="0"/>
          <w:marTop w:val="0"/>
          <w:marBottom w:val="0"/>
          <w:divBdr>
            <w:top w:val="none" w:sz="0" w:space="0" w:color="auto"/>
            <w:left w:val="none" w:sz="0" w:space="0" w:color="auto"/>
            <w:bottom w:val="none" w:sz="0" w:space="0" w:color="auto"/>
            <w:right w:val="none" w:sz="0" w:space="0" w:color="auto"/>
          </w:divBdr>
        </w:div>
        <w:div w:id="1272786639">
          <w:marLeft w:val="0"/>
          <w:marRight w:val="0"/>
          <w:marTop w:val="0"/>
          <w:marBottom w:val="0"/>
          <w:divBdr>
            <w:top w:val="none" w:sz="0" w:space="0" w:color="auto"/>
            <w:left w:val="none" w:sz="0" w:space="0" w:color="auto"/>
            <w:bottom w:val="none" w:sz="0" w:space="0" w:color="auto"/>
            <w:right w:val="none" w:sz="0" w:space="0" w:color="auto"/>
          </w:divBdr>
        </w:div>
        <w:div w:id="1272786644">
          <w:marLeft w:val="0"/>
          <w:marRight w:val="0"/>
          <w:marTop w:val="0"/>
          <w:marBottom w:val="0"/>
          <w:divBdr>
            <w:top w:val="none" w:sz="0" w:space="0" w:color="auto"/>
            <w:left w:val="none" w:sz="0" w:space="0" w:color="auto"/>
            <w:bottom w:val="none" w:sz="0" w:space="0" w:color="auto"/>
            <w:right w:val="none" w:sz="0" w:space="0" w:color="auto"/>
          </w:divBdr>
        </w:div>
      </w:divsChild>
    </w:div>
    <w:div w:id="1272786607">
      <w:marLeft w:val="0"/>
      <w:marRight w:val="0"/>
      <w:marTop w:val="0"/>
      <w:marBottom w:val="0"/>
      <w:divBdr>
        <w:top w:val="none" w:sz="0" w:space="0" w:color="auto"/>
        <w:left w:val="none" w:sz="0" w:space="0" w:color="auto"/>
        <w:bottom w:val="none" w:sz="0" w:space="0" w:color="auto"/>
        <w:right w:val="none" w:sz="0" w:space="0" w:color="auto"/>
      </w:divBdr>
      <w:divsChild>
        <w:div w:id="1272786538">
          <w:marLeft w:val="0"/>
          <w:marRight w:val="0"/>
          <w:marTop w:val="0"/>
          <w:marBottom w:val="0"/>
          <w:divBdr>
            <w:top w:val="none" w:sz="0" w:space="0" w:color="auto"/>
            <w:left w:val="none" w:sz="0" w:space="0" w:color="auto"/>
            <w:bottom w:val="none" w:sz="0" w:space="0" w:color="auto"/>
            <w:right w:val="none" w:sz="0" w:space="0" w:color="auto"/>
          </w:divBdr>
        </w:div>
        <w:div w:id="1272786551">
          <w:marLeft w:val="0"/>
          <w:marRight w:val="0"/>
          <w:marTop w:val="0"/>
          <w:marBottom w:val="0"/>
          <w:divBdr>
            <w:top w:val="none" w:sz="0" w:space="0" w:color="auto"/>
            <w:left w:val="none" w:sz="0" w:space="0" w:color="auto"/>
            <w:bottom w:val="none" w:sz="0" w:space="0" w:color="auto"/>
            <w:right w:val="none" w:sz="0" w:space="0" w:color="auto"/>
          </w:divBdr>
        </w:div>
        <w:div w:id="1272786570">
          <w:marLeft w:val="0"/>
          <w:marRight w:val="0"/>
          <w:marTop w:val="0"/>
          <w:marBottom w:val="0"/>
          <w:divBdr>
            <w:top w:val="none" w:sz="0" w:space="0" w:color="auto"/>
            <w:left w:val="none" w:sz="0" w:space="0" w:color="auto"/>
            <w:bottom w:val="none" w:sz="0" w:space="0" w:color="auto"/>
            <w:right w:val="none" w:sz="0" w:space="0" w:color="auto"/>
          </w:divBdr>
        </w:div>
        <w:div w:id="1272786574">
          <w:marLeft w:val="0"/>
          <w:marRight w:val="0"/>
          <w:marTop w:val="0"/>
          <w:marBottom w:val="0"/>
          <w:divBdr>
            <w:top w:val="none" w:sz="0" w:space="0" w:color="auto"/>
            <w:left w:val="none" w:sz="0" w:space="0" w:color="auto"/>
            <w:bottom w:val="none" w:sz="0" w:space="0" w:color="auto"/>
            <w:right w:val="none" w:sz="0" w:space="0" w:color="auto"/>
          </w:divBdr>
        </w:div>
        <w:div w:id="1272786586">
          <w:marLeft w:val="0"/>
          <w:marRight w:val="0"/>
          <w:marTop w:val="0"/>
          <w:marBottom w:val="0"/>
          <w:divBdr>
            <w:top w:val="none" w:sz="0" w:space="0" w:color="auto"/>
            <w:left w:val="none" w:sz="0" w:space="0" w:color="auto"/>
            <w:bottom w:val="none" w:sz="0" w:space="0" w:color="auto"/>
            <w:right w:val="none" w:sz="0" w:space="0" w:color="auto"/>
          </w:divBdr>
        </w:div>
        <w:div w:id="1272786592">
          <w:marLeft w:val="0"/>
          <w:marRight w:val="0"/>
          <w:marTop w:val="0"/>
          <w:marBottom w:val="0"/>
          <w:divBdr>
            <w:top w:val="none" w:sz="0" w:space="0" w:color="auto"/>
            <w:left w:val="none" w:sz="0" w:space="0" w:color="auto"/>
            <w:bottom w:val="none" w:sz="0" w:space="0" w:color="auto"/>
            <w:right w:val="none" w:sz="0" w:space="0" w:color="auto"/>
          </w:divBdr>
        </w:div>
        <w:div w:id="1272786660">
          <w:marLeft w:val="0"/>
          <w:marRight w:val="0"/>
          <w:marTop w:val="0"/>
          <w:marBottom w:val="0"/>
          <w:divBdr>
            <w:top w:val="none" w:sz="0" w:space="0" w:color="auto"/>
            <w:left w:val="none" w:sz="0" w:space="0" w:color="auto"/>
            <w:bottom w:val="none" w:sz="0" w:space="0" w:color="auto"/>
            <w:right w:val="none" w:sz="0" w:space="0" w:color="auto"/>
          </w:divBdr>
        </w:div>
        <w:div w:id="1272786689">
          <w:marLeft w:val="0"/>
          <w:marRight w:val="0"/>
          <w:marTop w:val="0"/>
          <w:marBottom w:val="0"/>
          <w:divBdr>
            <w:top w:val="none" w:sz="0" w:space="0" w:color="auto"/>
            <w:left w:val="none" w:sz="0" w:space="0" w:color="auto"/>
            <w:bottom w:val="none" w:sz="0" w:space="0" w:color="auto"/>
            <w:right w:val="none" w:sz="0" w:space="0" w:color="auto"/>
          </w:divBdr>
        </w:div>
        <w:div w:id="1272786695">
          <w:marLeft w:val="0"/>
          <w:marRight w:val="0"/>
          <w:marTop w:val="0"/>
          <w:marBottom w:val="0"/>
          <w:divBdr>
            <w:top w:val="none" w:sz="0" w:space="0" w:color="auto"/>
            <w:left w:val="none" w:sz="0" w:space="0" w:color="auto"/>
            <w:bottom w:val="none" w:sz="0" w:space="0" w:color="auto"/>
            <w:right w:val="none" w:sz="0" w:space="0" w:color="auto"/>
          </w:divBdr>
        </w:div>
      </w:divsChild>
    </w:div>
    <w:div w:id="1272786620">
      <w:marLeft w:val="0"/>
      <w:marRight w:val="0"/>
      <w:marTop w:val="0"/>
      <w:marBottom w:val="0"/>
      <w:divBdr>
        <w:top w:val="none" w:sz="0" w:space="0" w:color="auto"/>
        <w:left w:val="none" w:sz="0" w:space="0" w:color="auto"/>
        <w:bottom w:val="none" w:sz="0" w:space="0" w:color="auto"/>
        <w:right w:val="none" w:sz="0" w:space="0" w:color="auto"/>
      </w:divBdr>
      <w:divsChild>
        <w:div w:id="1272786545">
          <w:marLeft w:val="0"/>
          <w:marRight w:val="0"/>
          <w:marTop w:val="0"/>
          <w:marBottom w:val="0"/>
          <w:divBdr>
            <w:top w:val="none" w:sz="0" w:space="0" w:color="auto"/>
            <w:left w:val="none" w:sz="0" w:space="0" w:color="auto"/>
            <w:bottom w:val="none" w:sz="0" w:space="0" w:color="auto"/>
            <w:right w:val="none" w:sz="0" w:space="0" w:color="auto"/>
          </w:divBdr>
        </w:div>
        <w:div w:id="1272786582">
          <w:marLeft w:val="0"/>
          <w:marRight w:val="0"/>
          <w:marTop w:val="0"/>
          <w:marBottom w:val="0"/>
          <w:divBdr>
            <w:top w:val="none" w:sz="0" w:space="0" w:color="auto"/>
            <w:left w:val="none" w:sz="0" w:space="0" w:color="auto"/>
            <w:bottom w:val="none" w:sz="0" w:space="0" w:color="auto"/>
            <w:right w:val="none" w:sz="0" w:space="0" w:color="auto"/>
          </w:divBdr>
        </w:div>
        <w:div w:id="1272786661">
          <w:marLeft w:val="0"/>
          <w:marRight w:val="0"/>
          <w:marTop w:val="0"/>
          <w:marBottom w:val="0"/>
          <w:divBdr>
            <w:top w:val="none" w:sz="0" w:space="0" w:color="auto"/>
            <w:left w:val="none" w:sz="0" w:space="0" w:color="auto"/>
            <w:bottom w:val="none" w:sz="0" w:space="0" w:color="auto"/>
            <w:right w:val="none" w:sz="0" w:space="0" w:color="auto"/>
          </w:divBdr>
        </w:div>
        <w:div w:id="1272786707">
          <w:marLeft w:val="0"/>
          <w:marRight w:val="0"/>
          <w:marTop w:val="0"/>
          <w:marBottom w:val="0"/>
          <w:divBdr>
            <w:top w:val="none" w:sz="0" w:space="0" w:color="auto"/>
            <w:left w:val="none" w:sz="0" w:space="0" w:color="auto"/>
            <w:bottom w:val="none" w:sz="0" w:space="0" w:color="auto"/>
            <w:right w:val="none" w:sz="0" w:space="0" w:color="auto"/>
          </w:divBdr>
        </w:div>
      </w:divsChild>
    </w:div>
    <w:div w:id="1272786625">
      <w:marLeft w:val="0"/>
      <w:marRight w:val="0"/>
      <w:marTop w:val="0"/>
      <w:marBottom w:val="0"/>
      <w:divBdr>
        <w:top w:val="none" w:sz="0" w:space="0" w:color="auto"/>
        <w:left w:val="none" w:sz="0" w:space="0" w:color="auto"/>
        <w:bottom w:val="none" w:sz="0" w:space="0" w:color="auto"/>
        <w:right w:val="none" w:sz="0" w:space="0" w:color="auto"/>
      </w:divBdr>
      <w:divsChild>
        <w:div w:id="1272786604">
          <w:marLeft w:val="0"/>
          <w:marRight w:val="0"/>
          <w:marTop w:val="0"/>
          <w:marBottom w:val="0"/>
          <w:divBdr>
            <w:top w:val="none" w:sz="0" w:space="0" w:color="auto"/>
            <w:left w:val="none" w:sz="0" w:space="0" w:color="auto"/>
            <w:bottom w:val="none" w:sz="0" w:space="0" w:color="auto"/>
            <w:right w:val="none" w:sz="0" w:space="0" w:color="auto"/>
          </w:divBdr>
          <w:divsChild>
            <w:div w:id="12727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6628">
      <w:marLeft w:val="0"/>
      <w:marRight w:val="0"/>
      <w:marTop w:val="0"/>
      <w:marBottom w:val="0"/>
      <w:divBdr>
        <w:top w:val="none" w:sz="0" w:space="0" w:color="auto"/>
        <w:left w:val="none" w:sz="0" w:space="0" w:color="auto"/>
        <w:bottom w:val="none" w:sz="0" w:space="0" w:color="auto"/>
        <w:right w:val="none" w:sz="0" w:space="0" w:color="auto"/>
      </w:divBdr>
      <w:divsChild>
        <w:div w:id="1272786557">
          <w:marLeft w:val="0"/>
          <w:marRight w:val="0"/>
          <w:marTop w:val="0"/>
          <w:marBottom w:val="0"/>
          <w:divBdr>
            <w:top w:val="none" w:sz="0" w:space="0" w:color="auto"/>
            <w:left w:val="none" w:sz="0" w:space="0" w:color="auto"/>
            <w:bottom w:val="none" w:sz="0" w:space="0" w:color="auto"/>
            <w:right w:val="none" w:sz="0" w:space="0" w:color="auto"/>
          </w:divBdr>
        </w:div>
        <w:div w:id="1272786567">
          <w:marLeft w:val="0"/>
          <w:marRight w:val="0"/>
          <w:marTop w:val="0"/>
          <w:marBottom w:val="0"/>
          <w:divBdr>
            <w:top w:val="none" w:sz="0" w:space="0" w:color="auto"/>
            <w:left w:val="none" w:sz="0" w:space="0" w:color="auto"/>
            <w:bottom w:val="none" w:sz="0" w:space="0" w:color="auto"/>
            <w:right w:val="none" w:sz="0" w:space="0" w:color="auto"/>
          </w:divBdr>
        </w:div>
      </w:divsChild>
    </w:div>
    <w:div w:id="1272786635">
      <w:marLeft w:val="0"/>
      <w:marRight w:val="0"/>
      <w:marTop w:val="0"/>
      <w:marBottom w:val="0"/>
      <w:divBdr>
        <w:top w:val="none" w:sz="0" w:space="0" w:color="auto"/>
        <w:left w:val="none" w:sz="0" w:space="0" w:color="auto"/>
        <w:bottom w:val="none" w:sz="0" w:space="0" w:color="auto"/>
        <w:right w:val="none" w:sz="0" w:space="0" w:color="auto"/>
      </w:divBdr>
    </w:div>
    <w:div w:id="1272786638">
      <w:marLeft w:val="0"/>
      <w:marRight w:val="0"/>
      <w:marTop w:val="0"/>
      <w:marBottom w:val="0"/>
      <w:divBdr>
        <w:top w:val="none" w:sz="0" w:space="0" w:color="auto"/>
        <w:left w:val="none" w:sz="0" w:space="0" w:color="auto"/>
        <w:bottom w:val="none" w:sz="0" w:space="0" w:color="auto"/>
        <w:right w:val="none" w:sz="0" w:space="0" w:color="auto"/>
      </w:divBdr>
    </w:div>
    <w:div w:id="1272786651">
      <w:marLeft w:val="0"/>
      <w:marRight w:val="0"/>
      <w:marTop w:val="0"/>
      <w:marBottom w:val="0"/>
      <w:divBdr>
        <w:top w:val="none" w:sz="0" w:space="0" w:color="auto"/>
        <w:left w:val="none" w:sz="0" w:space="0" w:color="auto"/>
        <w:bottom w:val="none" w:sz="0" w:space="0" w:color="auto"/>
        <w:right w:val="none" w:sz="0" w:space="0" w:color="auto"/>
      </w:divBdr>
    </w:div>
    <w:div w:id="1272786654">
      <w:marLeft w:val="0"/>
      <w:marRight w:val="0"/>
      <w:marTop w:val="0"/>
      <w:marBottom w:val="0"/>
      <w:divBdr>
        <w:top w:val="none" w:sz="0" w:space="0" w:color="auto"/>
        <w:left w:val="none" w:sz="0" w:space="0" w:color="auto"/>
        <w:bottom w:val="none" w:sz="0" w:space="0" w:color="auto"/>
        <w:right w:val="none" w:sz="0" w:space="0" w:color="auto"/>
      </w:divBdr>
    </w:div>
    <w:div w:id="1272786662">
      <w:marLeft w:val="0"/>
      <w:marRight w:val="0"/>
      <w:marTop w:val="0"/>
      <w:marBottom w:val="0"/>
      <w:divBdr>
        <w:top w:val="none" w:sz="0" w:space="0" w:color="auto"/>
        <w:left w:val="none" w:sz="0" w:space="0" w:color="auto"/>
        <w:bottom w:val="none" w:sz="0" w:space="0" w:color="auto"/>
        <w:right w:val="none" w:sz="0" w:space="0" w:color="auto"/>
      </w:divBdr>
    </w:div>
    <w:div w:id="1272786669">
      <w:marLeft w:val="0"/>
      <w:marRight w:val="0"/>
      <w:marTop w:val="0"/>
      <w:marBottom w:val="0"/>
      <w:divBdr>
        <w:top w:val="none" w:sz="0" w:space="0" w:color="auto"/>
        <w:left w:val="none" w:sz="0" w:space="0" w:color="auto"/>
        <w:bottom w:val="none" w:sz="0" w:space="0" w:color="auto"/>
        <w:right w:val="none" w:sz="0" w:space="0" w:color="auto"/>
      </w:divBdr>
      <w:divsChild>
        <w:div w:id="1272786542">
          <w:marLeft w:val="0"/>
          <w:marRight w:val="0"/>
          <w:marTop w:val="0"/>
          <w:marBottom w:val="0"/>
          <w:divBdr>
            <w:top w:val="none" w:sz="0" w:space="0" w:color="auto"/>
            <w:left w:val="none" w:sz="0" w:space="0" w:color="auto"/>
            <w:bottom w:val="none" w:sz="0" w:space="0" w:color="auto"/>
            <w:right w:val="none" w:sz="0" w:space="0" w:color="auto"/>
          </w:divBdr>
        </w:div>
        <w:div w:id="1272786553">
          <w:marLeft w:val="0"/>
          <w:marRight w:val="0"/>
          <w:marTop w:val="0"/>
          <w:marBottom w:val="0"/>
          <w:divBdr>
            <w:top w:val="none" w:sz="0" w:space="0" w:color="auto"/>
            <w:left w:val="none" w:sz="0" w:space="0" w:color="auto"/>
            <w:bottom w:val="none" w:sz="0" w:space="0" w:color="auto"/>
            <w:right w:val="none" w:sz="0" w:space="0" w:color="auto"/>
          </w:divBdr>
        </w:div>
        <w:div w:id="1272786576">
          <w:marLeft w:val="0"/>
          <w:marRight w:val="0"/>
          <w:marTop w:val="0"/>
          <w:marBottom w:val="0"/>
          <w:divBdr>
            <w:top w:val="none" w:sz="0" w:space="0" w:color="auto"/>
            <w:left w:val="none" w:sz="0" w:space="0" w:color="auto"/>
            <w:bottom w:val="none" w:sz="0" w:space="0" w:color="auto"/>
            <w:right w:val="none" w:sz="0" w:space="0" w:color="auto"/>
          </w:divBdr>
        </w:div>
        <w:div w:id="1272786588">
          <w:marLeft w:val="0"/>
          <w:marRight w:val="0"/>
          <w:marTop w:val="0"/>
          <w:marBottom w:val="0"/>
          <w:divBdr>
            <w:top w:val="none" w:sz="0" w:space="0" w:color="auto"/>
            <w:left w:val="none" w:sz="0" w:space="0" w:color="auto"/>
            <w:bottom w:val="none" w:sz="0" w:space="0" w:color="auto"/>
            <w:right w:val="none" w:sz="0" w:space="0" w:color="auto"/>
          </w:divBdr>
        </w:div>
        <w:div w:id="1272786589">
          <w:marLeft w:val="0"/>
          <w:marRight w:val="0"/>
          <w:marTop w:val="0"/>
          <w:marBottom w:val="0"/>
          <w:divBdr>
            <w:top w:val="none" w:sz="0" w:space="0" w:color="auto"/>
            <w:left w:val="none" w:sz="0" w:space="0" w:color="auto"/>
            <w:bottom w:val="none" w:sz="0" w:space="0" w:color="auto"/>
            <w:right w:val="none" w:sz="0" w:space="0" w:color="auto"/>
          </w:divBdr>
        </w:div>
        <w:div w:id="1272786599">
          <w:marLeft w:val="0"/>
          <w:marRight w:val="0"/>
          <w:marTop w:val="0"/>
          <w:marBottom w:val="0"/>
          <w:divBdr>
            <w:top w:val="none" w:sz="0" w:space="0" w:color="auto"/>
            <w:left w:val="none" w:sz="0" w:space="0" w:color="auto"/>
            <w:bottom w:val="none" w:sz="0" w:space="0" w:color="auto"/>
            <w:right w:val="none" w:sz="0" w:space="0" w:color="auto"/>
          </w:divBdr>
        </w:div>
        <w:div w:id="1272786606">
          <w:marLeft w:val="0"/>
          <w:marRight w:val="0"/>
          <w:marTop w:val="0"/>
          <w:marBottom w:val="0"/>
          <w:divBdr>
            <w:top w:val="none" w:sz="0" w:space="0" w:color="auto"/>
            <w:left w:val="none" w:sz="0" w:space="0" w:color="auto"/>
            <w:bottom w:val="none" w:sz="0" w:space="0" w:color="auto"/>
            <w:right w:val="none" w:sz="0" w:space="0" w:color="auto"/>
          </w:divBdr>
        </w:div>
        <w:div w:id="1272786631">
          <w:marLeft w:val="0"/>
          <w:marRight w:val="0"/>
          <w:marTop w:val="0"/>
          <w:marBottom w:val="0"/>
          <w:divBdr>
            <w:top w:val="none" w:sz="0" w:space="0" w:color="auto"/>
            <w:left w:val="none" w:sz="0" w:space="0" w:color="auto"/>
            <w:bottom w:val="none" w:sz="0" w:space="0" w:color="auto"/>
            <w:right w:val="none" w:sz="0" w:space="0" w:color="auto"/>
          </w:divBdr>
        </w:div>
        <w:div w:id="1272786634">
          <w:marLeft w:val="0"/>
          <w:marRight w:val="0"/>
          <w:marTop w:val="0"/>
          <w:marBottom w:val="0"/>
          <w:divBdr>
            <w:top w:val="none" w:sz="0" w:space="0" w:color="auto"/>
            <w:left w:val="none" w:sz="0" w:space="0" w:color="auto"/>
            <w:bottom w:val="none" w:sz="0" w:space="0" w:color="auto"/>
            <w:right w:val="none" w:sz="0" w:space="0" w:color="auto"/>
          </w:divBdr>
        </w:div>
        <w:div w:id="1272786648">
          <w:marLeft w:val="0"/>
          <w:marRight w:val="0"/>
          <w:marTop w:val="0"/>
          <w:marBottom w:val="0"/>
          <w:divBdr>
            <w:top w:val="none" w:sz="0" w:space="0" w:color="auto"/>
            <w:left w:val="none" w:sz="0" w:space="0" w:color="auto"/>
            <w:bottom w:val="none" w:sz="0" w:space="0" w:color="auto"/>
            <w:right w:val="none" w:sz="0" w:space="0" w:color="auto"/>
          </w:divBdr>
        </w:div>
        <w:div w:id="1272786649">
          <w:marLeft w:val="0"/>
          <w:marRight w:val="0"/>
          <w:marTop w:val="0"/>
          <w:marBottom w:val="0"/>
          <w:divBdr>
            <w:top w:val="none" w:sz="0" w:space="0" w:color="auto"/>
            <w:left w:val="none" w:sz="0" w:space="0" w:color="auto"/>
            <w:bottom w:val="none" w:sz="0" w:space="0" w:color="auto"/>
            <w:right w:val="none" w:sz="0" w:space="0" w:color="auto"/>
          </w:divBdr>
        </w:div>
        <w:div w:id="1272786653">
          <w:marLeft w:val="0"/>
          <w:marRight w:val="0"/>
          <w:marTop w:val="0"/>
          <w:marBottom w:val="0"/>
          <w:divBdr>
            <w:top w:val="none" w:sz="0" w:space="0" w:color="auto"/>
            <w:left w:val="none" w:sz="0" w:space="0" w:color="auto"/>
            <w:bottom w:val="none" w:sz="0" w:space="0" w:color="auto"/>
            <w:right w:val="none" w:sz="0" w:space="0" w:color="auto"/>
          </w:divBdr>
        </w:div>
        <w:div w:id="1272786675">
          <w:marLeft w:val="0"/>
          <w:marRight w:val="0"/>
          <w:marTop w:val="0"/>
          <w:marBottom w:val="0"/>
          <w:divBdr>
            <w:top w:val="none" w:sz="0" w:space="0" w:color="auto"/>
            <w:left w:val="none" w:sz="0" w:space="0" w:color="auto"/>
            <w:bottom w:val="none" w:sz="0" w:space="0" w:color="auto"/>
            <w:right w:val="none" w:sz="0" w:space="0" w:color="auto"/>
          </w:divBdr>
        </w:div>
        <w:div w:id="1272786680">
          <w:marLeft w:val="0"/>
          <w:marRight w:val="0"/>
          <w:marTop w:val="0"/>
          <w:marBottom w:val="0"/>
          <w:divBdr>
            <w:top w:val="none" w:sz="0" w:space="0" w:color="auto"/>
            <w:left w:val="none" w:sz="0" w:space="0" w:color="auto"/>
            <w:bottom w:val="none" w:sz="0" w:space="0" w:color="auto"/>
            <w:right w:val="none" w:sz="0" w:space="0" w:color="auto"/>
          </w:divBdr>
        </w:div>
        <w:div w:id="1272786681">
          <w:marLeft w:val="0"/>
          <w:marRight w:val="0"/>
          <w:marTop w:val="0"/>
          <w:marBottom w:val="0"/>
          <w:divBdr>
            <w:top w:val="none" w:sz="0" w:space="0" w:color="auto"/>
            <w:left w:val="none" w:sz="0" w:space="0" w:color="auto"/>
            <w:bottom w:val="none" w:sz="0" w:space="0" w:color="auto"/>
            <w:right w:val="none" w:sz="0" w:space="0" w:color="auto"/>
          </w:divBdr>
        </w:div>
        <w:div w:id="1272786703">
          <w:marLeft w:val="0"/>
          <w:marRight w:val="0"/>
          <w:marTop w:val="0"/>
          <w:marBottom w:val="0"/>
          <w:divBdr>
            <w:top w:val="none" w:sz="0" w:space="0" w:color="auto"/>
            <w:left w:val="none" w:sz="0" w:space="0" w:color="auto"/>
            <w:bottom w:val="none" w:sz="0" w:space="0" w:color="auto"/>
            <w:right w:val="none" w:sz="0" w:space="0" w:color="auto"/>
          </w:divBdr>
        </w:div>
      </w:divsChild>
    </w:div>
    <w:div w:id="1272786676">
      <w:marLeft w:val="0"/>
      <w:marRight w:val="0"/>
      <w:marTop w:val="0"/>
      <w:marBottom w:val="0"/>
      <w:divBdr>
        <w:top w:val="none" w:sz="0" w:space="0" w:color="auto"/>
        <w:left w:val="none" w:sz="0" w:space="0" w:color="auto"/>
        <w:bottom w:val="none" w:sz="0" w:space="0" w:color="auto"/>
        <w:right w:val="none" w:sz="0" w:space="0" w:color="auto"/>
      </w:divBdr>
    </w:div>
    <w:div w:id="1272786692">
      <w:marLeft w:val="0"/>
      <w:marRight w:val="0"/>
      <w:marTop w:val="0"/>
      <w:marBottom w:val="0"/>
      <w:divBdr>
        <w:top w:val="none" w:sz="0" w:space="0" w:color="auto"/>
        <w:left w:val="none" w:sz="0" w:space="0" w:color="auto"/>
        <w:bottom w:val="none" w:sz="0" w:space="0" w:color="auto"/>
        <w:right w:val="none" w:sz="0" w:space="0" w:color="auto"/>
      </w:divBdr>
      <w:divsChild>
        <w:div w:id="1272786562">
          <w:marLeft w:val="0"/>
          <w:marRight w:val="0"/>
          <w:marTop w:val="0"/>
          <w:marBottom w:val="0"/>
          <w:divBdr>
            <w:top w:val="none" w:sz="0" w:space="0" w:color="auto"/>
            <w:left w:val="none" w:sz="0" w:space="0" w:color="auto"/>
            <w:bottom w:val="none" w:sz="0" w:space="0" w:color="auto"/>
            <w:right w:val="none" w:sz="0" w:space="0" w:color="auto"/>
          </w:divBdr>
        </w:div>
        <w:div w:id="1272786571">
          <w:marLeft w:val="0"/>
          <w:marRight w:val="0"/>
          <w:marTop w:val="0"/>
          <w:marBottom w:val="0"/>
          <w:divBdr>
            <w:top w:val="none" w:sz="0" w:space="0" w:color="auto"/>
            <w:left w:val="none" w:sz="0" w:space="0" w:color="auto"/>
            <w:bottom w:val="none" w:sz="0" w:space="0" w:color="auto"/>
            <w:right w:val="none" w:sz="0" w:space="0" w:color="auto"/>
          </w:divBdr>
        </w:div>
        <w:div w:id="1272786597">
          <w:marLeft w:val="0"/>
          <w:marRight w:val="0"/>
          <w:marTop w:val="0"/>
          <w:marBottom w:val="0"/>
          <w:divBdr>
            <w:top w:val="none" w:sz="0" w:space="0" w:color="auto"/>
            <w:left w:val="none" w:sz="0" w:space="0" w:color="auto"/>
            <w:bottom w:val="none" w:sz="0" w:space="0" w:color="auto"/>
            <w:right w:val="none" w:sz="0" w:space="0" w:color="auto"/>
          </w:divBdr>
        </w:div>
        <w:div w:id="1272786612">
          <w:marLeft w:val="0"/>
          <w:marRight w:val="0"/>
          <w:marTop w:val="0"/>
          <w:marBottom w:val="0"/>
          <w:divBdr>
            <w:top w:val="none" w:sz="0" w:space="0" w:color="auto"/>
            <w:left w:val="none" w:sz="0" w:space="0" w:color="auto"/>
            <w:bottom w:val="none" w:sz="0" w:space="0" w:color="auto"/>
            <w:right w:val="none" w:sz="0" w:space="0" w:color="auto"/>
          </w:divBdr>
        </w:div>
        <w:div w:id="1272786626">
          <w:marLeft w:val="0"/>
          <w:marRight w:val="0"/>
          <w:marTop w:val="0"/>
          <w:marBottom w:val="0"/>
          <w:divBdr>
            <w:top w:val="none" w:sz="0" w:space="0" w:color="auto"/>
            <w:left w:val="none" w:sz="0" w:space="0" w:color="auto"/>
            <w:bottom w:val="none" w:sz="0" w:space="0" w:color="auto"/>
            <w:right w:val="none" w:sz="0" w:space="0" w:color="auto"/>
          </w:divBdr>
        </w:div>
        <w:div w:id="1272786629">
          <w:marLeft w:val="0"/>
          <w:marRight w:val="0"/>
          <w:marTop w:val="0"/>
          <w:marBottom w:val="0"/>
          <w:divBdr>
            <w:top w:val="none" w:sz="0" w:space="0" w:color="auto"/>
            <w:left w:val="none" w:sz="0" w:space="0" w:color="auto"/>
            <w:bottom w:val="none" w:sz="0" w:space="0" w:color="auto"/>
            <w:right w:val="none" w:sz="0" w:space="0" w:color="auto"/>
          </w:divBdr>
        </w:div>
        <w:div w:id="1272786637">
          <w:marLeft w:val="0"/>
          <w:marRight w:val="0"/>
          <w:marTop w:val="0"/>
          <w:marBottom w:val="0"/>
          <w:divBdr>
            <w:top w:val="none" w:sz="0" w:space="0" w:color="auto"/>
            <w:left w:val="none" w:sz="0" w:space="0" w:color="auto"/>
            <w:bottom w:val="none" w:sz="0" w:space="0" w:color="auto"/>
            <w:right w:val="none" w:sz="0" w:space="0" w:color="auto"/>
          </w:divBdr>
        </w:div>
        <w:div w:id="1272786646">
          <w:marLeft w:val="0"/>
          <w:marRight w:val="0"/>
          <w:marTop w:val="0"/>
          <w:marBottom w:val="0"/>
          <w:divBdr>
            <w:top w:val="none" w:sz="0" w:space="0" w:color="auto"/>
            <w:left w:val="none" w:sz="0" w:space="0" w:color="auto"/>
            <w:bottom w:val="none" w:sz="0" w:space="0" w:color="auto"/>
            <w:right w:val="none" w:sz="0" w:space="0" w:color="auto"/>
          </w:divBdr>
        </w:div>
        <w:div w:id="1272786647">
          <w:marLeft w:val="0"/>
          <w:marRight w:val="0"/>
          <w:marTop w:val="0"/>
          <w:marBottom w:val="0"/>
          <w:divBdr>
            <w:top w:val="none" w:sz="0" w:space="0" w:color="auto"/>
            <w:left w:val="none" w:sz="0" w:space="0" w:color="auto"/>
            <w:bottom w:val="none" w:sz="0" w:space="0" w:color="auto"/>
            <w:right w:val="none" w:sz="0" w:space="0" w:color="auto"/>
          </w:divBdr>
        </w:div>
        <w:div w:id="1272786665">
          <w:marLeft w:val="0"/>
          <w:marRight w:val="0"/>
          <w:marTop w:val="0"/>
          <w:marBottom w:val="0"/>
          <w:divBdr>
            <w:top w:val="none" w:sz="0" w:space="0" w:color="auto"/>
            <w:left w:val="none" w:sz="0" w:space="0" w:color="auto"/>
            <w:bottom w:val="none" w:sz="0" w:space="0" w:color="auto"/>
            <w:right w:val="none" w:sz="0" w:space="0" w:color="auto"/>
          </w:divBdr>
        </w:div>
        <w:div w:id="1272786667">
          <w:marLeft w:val="0"/>
          <w:marRight w:val="0"/>
          <w:marTop w:val="0"/>
          <w:marBottom w:val="0"/>
          <w:divBdr>
            <w:top w:val="none" w:sz="0" w:space="0" w:color="auto"/>
            <w:left w:val="none" w:sz="0" w:space="0" w:color="auto"/>
            <w:bottom w:val="none" w:sz="0" w:space="0" w:color="auto"/>
            <w:right w:val="none" w:sz="0" w:space="0" w:color="auto"/>
          </w:divBdr>
        </w:div>
        <w:div w:id="1272786673">
          <w:marLeft w:val="0"/>
          <w:marRight w:val="0"/>
          <w:marTop w:val="0"/>
          <w:marBottom w:val="0"/>
          <w:divBdr>
            <w:top w:val="none" w:sz="0" w:space="0" w:color="auto"/>
            <w:left w:val="none" w:sz="0" w:space="0" w:color="auto"/>
            <w:bottom w:val="none" w:sz="0" w:space="0" w:color="auto"/>
            <w:right w:val="none" w:sz="0" w:space="0" w:color="auto"/>
          </w:divBdr>
        </w:div>
        <w:div w:id="1272786694">
          <w:marLeft w:val="0"/>
          <w:marRight w:val="0"/>
          <w:marTop w:val="0"/>
          <w:marBottom w:val="0"/>
          <w:divBdr>
            <w:top w:val="none" w:sz="0" w:space="0" w:color="auto"/>
            <w:left w:val="none" w:sz="0" w:space="0" w:color="auto"/>
            <w:bottom w:val="none" w:sz="0" w:space="0" w:color="auto"/>
            <w:right w:val="none" w:sz="0" w:space="0" w:color="auto"/>
          </w:divBdr>
        </w:div>
        <w:div w:id="1272786714">
          <w:marLeft w:val="0"/>
          <w:marRight w:val="0"/>
          <w:marTop w:val="0"/>
          <w:marBottom w:val="0"/>
          <w:divBdr>
            <w:top w:val="none" w:sz="0" w:space="0" w:color="auto"/>
            <w:left w:val="none" w:sz="0" w:space="0" w:color="auto"/>
            <w:bottom w:val="none" w:sz="0" w:space="0" w:color="auto"/>
            <w:right w:val="none" w:sz="0" w:space="0" w:color="auto"/>
          </w:divBdr>
        </w:div>
      </w:divsChild>
    </w:div>
    <w:div w:id="1272786693">
      <w:marLeft w:val="0"/>
      <w:marRight w:val="0"/>
      <w:marTop w:val="0"/>
      <w:marBottom w:val="0"/>
      <w:divBdr>
        <w:top w:val="none" w:sz="0" w:space="0" w:color="auto"/>
        <w:left w:val="none" w:sz="0" w:space="0" w:color="auto"/>
        <w:bottom w:val="none" w:sz="0" w:space="0" w:color="auto"/>
        <w:right w:val="none" w:sz="0" w:space="0" w:color="auto"/>
      </w:divBdr>
      <w:divsChild>
        <w:div w:id="1272786537">
          <w:marLeft w:val="0"/>
          <w:marRight w:val="0"/>
          <w:marTop w:val="0"/>
          <w:marBottom w:val="0"/>
          <w:divBdr>
            <w:top w:val="none" w:sz="0" w:space="0" w:color="auto"/>
            <w:left w:val="none" w:sz="0" w:space="0" w:color="auto"/>
            <w:bottom w:val="none" w:sz="0" w:space="0" w:color="auto"/>
            <w:right w:val="none" w:sz="0" w:space="0" w:color="auto"/>
          </w:divBdr>
        </w:div>
        <w:div w:id="1272786541">
          <w:marLeft w:val="0"/>
          <w:marRight w:val="0"/>
          <w:marTop w:val="0"/>
          <w:marBottom w:val="0"/>
          <w:divBdr>
            <w:top w:val="none" w:sz="0" w:space="0" w:color="auto"/>
            <w:left w:val="none" w:sz="0" w:space="0" w:color="auto"/>
            <w:bottom w:val="none" w:sz="0" w:space="0" w:color="auto"/>
            <w:right w:val="none" w:sz="0" w:space="0" w:color="auto"/>
          </w:divBdr>
        </w:div>
        <w:div w:id="1272786544">
          <w:marLeft w:val="0"/>
          <w:marRight w:val="0"/>
          <w:marTop w:val="0"/>
          <w:marBottom w:val="0"/>
          <w:divBdr>
            <w:top w:val="none" w:sz="0" w:space="0" w:color="auto"/>
            <w:left w:val="none" w:sz="0" w:space="0" w:color="auto"/>
            <w:bottom w:val="none" w:sz="0" w:space="0" w:color="auto"/>
            <w:right w:val="none" w:sz="0" w:space="0" w:color="auto"/>
          </w:divBdr>
        </w:div>
        <w:div w:id="1272786561">
          <w:marLeft w:val="0"/>
          <w:marRight w:val="0"/>
          <w:marTop w:val="0"/>
          <w:marBottom w:val="0"/>
          <w:divBdr>
            <w:top w:val="none" w:sz="0" w:space="0" w:color="auto"/>
            <w:left w:val="none" w:sz="0" w:space="0" w:color="auto"/>
            <w:bottom w:val="none" w:sz="0" w:space="0" w:color="auto"/>
            <w:right w:val="none" w:sz="0" w:space="0" w:color="auto"/>
          </w:divBdr>
        </w:div>
        <w:div w:id="1272786563">
          <w:marLeft w:val="0"/>
          <w:marRight w:val="0"/>
          <w:marTop w:val="0"/>
          <w:marBottom w:val="0"/>
          <w:divBdr>
            <w:top w:val="none" w:sz="0" w:space="0" w:color="auto"/>
            <w:left w:val="none" w:sz="0" w:space="0" w:color="auto"/>
            <w:bottom w:val="none" w:sz="0" w:space="0" w:color="auto"/>
            <w:right w:val="none" w:sz="0" w:space="0" w:color="auto"/>
          </w:divBdr>
        </w:div>
        <w:div w:id="1272786573">
          <w:marLeft w:val="0"/>
          <w:marRight w:val="0"/>
          <w:marTop w:val="0"/>
          <w:marBottom w:val="0"/>
          <w:divBdr>
            <w:top w:val="none" w:sz="0" w:space="0" w:color="auto"/>
            <w:left w:val="none" w:sz="0" w:space="0" w:color="auto"/>
            <w:bottom w:val="none" w:sz="0" w:space="0" w:color="auto"/>
            <w:right w:val="none" w:sz="0" w:space="0" w:color="auto"/>
          </w:divBdr>
        </w:div>
        <w:div w:id="1272786578">
          <w:marLeft w:val="0"/>
          <w:marRight w:val="0"/>
          <w:marTop w:val="0"/>
          <w:marBottom w:val="0"/>
          <w:divBdr>
            <w:top w:val="none" w:sz="0" w:space="0" w:color="auto"/>
            <w:left w:val="none" w:sz="0" w:space="0" w:color="auto"/>
            <w:bottom w:val="none" w:sz="0" w:space="0" w:color="auto"/>
            <w:right w:val="none" w:sz="0" w:space="0" w:color="auto"/>
          </w:divBdr>
        </w:div>
        <w:div w:id="1272786579">
          <w:marLeft w:val="0"/>
          <w:marRight w:val="0"/>
          <w:marTop w:val="0"/>
          <w:marBottom w:val="0"/>
          <w:divBdr>
            <w:top w:val="none" w:sz="0" w:space="0" w:color="auto"/>
            <w:left w:val="none" w:sz="0" w:space="0" w:color="auto"/>
            <w:bottom w:val="none" w:sz="0" w:space="0" w:color="auto"/>
            <w:right w:val="none" w:sz="0" w:space="0" w:color="auto"/>
          </w:divBdr>
        </w:div>
        <w:div w:id="1272786580">
          <w:marLeft w:val="0"/>
          <w:marRight w:val="0"/>
          <w:marTop w:val="0"/>
          <w:marBottom w:val="0"/>
          <w:divBdr>
            <w:top w:val="none" w:sz="0" w:space="0" w:color="auto"/>
            <w:left w:val="none" w:sz="0" w:space="0" w:color="auto"/>
            <w:bottom w:val="none" w:sz="0" w:space="0" w:color="auto"/>
            <w:right w:val="none" w:sz="0" w:space="0" w:color="auto"/>
          </w:divBdr>
        </w:div>
        <w:div w:id="1272786593">
          <w:marLeft w:val="0"/>
          <w:marRight w:val="0"/>
          <w:marTop w:val="0"/>
          <w:marBottom w:val="0"/>
          <w:divBdr>
            <w:top w:val="none" w:sz="0" w:space="0" w:color="auto"/>
            <w:left w:val="none" w:sz="0" w:space="0" w:color="auto"/>
            <w:bottom w:val="none" w:sz="0" w:space="0" w:color="auto"/>
            <w:right w:val="none" w:sz="0" w:space="0" w:color="auto"/>
          </w:divBdr>
        </w:div>
        <w:div w:id="1272786594">
          <w:marLeft w:val="0"/>
          <w:marRight w:val="0"/>
          <w:marTop w:val="0"/>
          <w:marBottom w:val="0"/>
          <w:divBdr>
            <w:top w:val="none" w:sz="0" w:space="0" w:color="auto"/>
            <w:left w:val="none" w:sz="0" w:space="0" w:color="auto"/>
            <w:bottom w:val="none" w:sz="0" w:space="0" w:color="auto"/>
            <w:right w:val="none" w:sz="0" w:space="0" w:color="auto"/>
          </w:divBdr>
        </w:div>
        <w:div w:id="1272786600">
          <w:marLeft w:val="0"/>
          <w:marRight w:val="0"/>
          <w:marTop w:val="0"/>
          <w:marBottom w:val="0"/>
          <w:divBdr>
            <w:top w:val="none" w:sz="0" w:space="0" w:color="auto"/>
            <w:left w:val="none" w:sz="0" w:space="0" w:color="auto"/>
            <w:bottom w:val="none" w:sz="0" w:space="0" w:color="auto"/>
            <w:right w:val="none" w:sz="0" w:space="0" w:color="auto"/>
          </w:divBdr>
        </w:div>
        <w:div w:id="1272786608">
          <w:marLeft w:val="0"/>
          <w:marRight w:val="0"/>
          <w:marTop w:val="0"/>
          <w:marBottom w:val="0"/>
          <w:divBdr>
            <w:top w:val="none" w:sz="0" w:space="0" w:color="auto"/>
            <w:left w:val="none" w:sz="0" w:space="0" w:color="auto"/>
            <w:bottom w:val="none" w:sz="0" w:space="0" w:color="auto"/>
            <w:right w:val="none" w:sz="0" w:space="0" w:color="auto"/>
          </w:divBdr>
        </w:div>
        <w:div w:id="1272786619">
          <w:marLeft w:val="0"/>
          <w:marRight w:val="0"/>
          <w:marTop w:val="0"/>
          <w:marBottom w:val="0"/>
          <w:divBdr>
            <w:top w:val="none" w:sz="0" w:space="0" w:color="auto"/>
            <w:left w:val="none" w:sz="0" w:space="0" w:color="auto"/>
            <w:bottom w:val="none" w:sz="0" w:space="0" w:color="auto"/>
            <w:right w:val="none" w:sz="0" w:space="0" w:color="auto"/>
          </w:divBdr>
        </w:div>
        <w:div w:id="1272786622">
          <w:marLeft w:val="0"/>
          <w:marRight w:val="0"/>
          <w:marTop w:val="0"/>
          <w:marBottom w:val="0"/>
          <w:divBdr>
            <w:top w:val="none" w:sz="0" w:space="0" w:color="auto"/>
            <w:left w:val="none" w:sz="0" w:space="0" w:color="auto"/>
            <w:bottom w:val="none" w:sz="0" w:space="0" w:color="auto"/>
            <w:right w:val="none" w:sz="0" w:space="0" w:color="auto"/>
          </w:divBdr>
        </w:div>
        <w:div w:id="1272786630">
          <w:marLeft w:val="0"/>
          <w:marRight w:val="0"/>
          <w:marTop w:val="0"/>
          <w:marBottom w:val="0"/>
          <w:divBdr>
            <w:top w:val="none" w:sz="0" w:space="0" w:color="auto"/>
            <w:left w:val="none" w:sz="0" w:space="0" w:color="auto"/>
            <w:bottom w:val="none" w:sz="0" w:space="0" w:color="auto"/>
            <w:right w:val="none" w:sz="0" w:space="0" w:color="auto"/>
          </w:divBdr>
        </w:div>
        <w:div w:id="1272786632">
          <w:marLeft w:val="0"/>
          <w:marRight w:val="0"/>
          <w:marTop w:val="0"/>
          <w:marBottom w:val="0"/>
          <w:divBdr>
            <w:top w:val="none" w:sz="0" w:space="0" w:color="auto"/>
            <w:left w:val="none" w:sz="0" w:space="0" w:color="auto"/>
            <w:bottom w:val="none" w:sz="0" w:space="0" w:color="auto"/>
            <w:right w:val="none" w:sz="0" w:space="0" w:color="auto"/>
          </w:divBdr>
        </w:div>
        <w:div w:id="1272786640">
          <w:marLeft w:val="0"/>
          <w:marRight w:val="0"/>
          <w:marTop w:val="0"/>
          <w:marBottom w:val="0"/>
          <w:divBdr>
            <w:top w:val="none" w:sz="0" w:space="0" w:color="auto"/>
            <w:left w:val="none" w:sz="0" w:space="0" w:color="auto"/>
            <w:bottom w:val="none" w:sz="0" w:space="0" w:color="auto"/>
            <w:right w:val="none" w:sz="0" w:space="0" w:color="auto"/>
          </w:divBdr>
        </w:div>
        <w:div w:id="1272786642">
          <w:marLeft w:val="0"/>
          <w:marRight w:val="0"/>
          <w:marTop w:val="0"/>
          <w:marBottom w:val="0"/>
          <w:divBdr>
            <w:top w:val="none" w:sz="0" w:space="0" w:color="auto"/>
            <w:left w:val="none" w:sz="0" w:space="0" w:color="auto"/>
            <w:bottom w:val="none" w:sz="0" w:space="0" w:color="auto"/>
            <w:right w:val="none" w:sz="0" w:space="0" w:color="auto"/>
          </w:divBdr>
        </w:div>
        <w:div w:id="1272786652">
          <w:marLeft w:val="0"/>
          <w:marRight w:val="0"/>
          <w:marTop w:val="0"/>
          <w:marBottom w:val="0"/>
          <w:divBdr>
            <w:top w:val="none" w:sz="0" w:space="0" w:color="auto"/>
            <w:left w:val="none" w:sz="0" w:space="0" w:color="auto"/>
            <w:bottom w:val="none" w:sz="0" w:space="0" w:color="auto"/>
            <w:right w:val="none" w:sz="0" w:space="0" w:color="auto"/>
          </w:divBdr>
        </w:div>
        <w:div w:id="1272786655">
          <w:marLeft w:val="0"/>
          <w:marRight w:val="0"/>
          <w:marTop w:val="0"/>
          <w:marBottom w:val="0"/>
          <w:divBdr>
            <w:top w:val="none" w:sz="0" w:space="0" w:color="auto"/>
            <w:left w:val="none" w:sz="0" w:space="0" w:color="auto"/>
            <w:bottom w:val="none" w:sz="0" w:space="0" w:color="auto"/>
            <w:right w:val="none" w:sz="0" w:space="0" w:color="auto"/>
          </w:divBdr>
        </w:div>
        <w:div w:id="1272786656">
          <w:marLeft w:val="0"/>
          <w:marRight w:val="0"/>
          <w:marTop w:val="0"/>
          <w:marBottom w:val="0"/>
          <w:divBdr>
            <w:top w:val="none" w:sz="0" w:space="0" w:color="auto"/>
            <w:left w:val="none" w:sz="0" w:space="0" w:color="auto"/>
            <w:bottom w:val="none" w:sz="0" w:space="0" w:color="auto"/>
            <w:right w:val="none" w:sz="0" w:space="0" w:color="auto"/>
          </w:divBdr>
        </w:div>
        <w:div w:id="1272786658">
          <w:marLeft w:val="0"/>
          <w:marRight w:val="0"/>
          <w:marTop w:val="0"/>
          <w:marBottom w:val="0"/>
          <w:divBdr>
            <w:top w:val="none" w:sz="0" w:space="0" w:color="auto"/>
            <w:left w:val="none" w:sz="0" w:space="0" w:color="auto"/>
            <w:bottom w:val="none" w:sz="0" w:space="0" w:color="auto"/>
            <w:right w:val="none" w:sz="0" w:space="0" w:color="auto"/>
          </w:divBdr>
        </w:div>
        <w:div w:id="1272786659">
          <w:marLeft w:val="0"/>
          <w:marRight w:val="0"/>
          <w:marTop w:val="0"/>
          <w:marBottom w:val="0"/>
          <w:divBdr>
            <w:top w:val="none" w:sz="0" w:space="0" w:color="auto"/>
            <w:left w:val="none" w:sz="0" w:space="0" w:color="auto"/>
            <w:bottom w:val="none" w:sz="0" w:space="0" w:color="auto"/>
            <w:right w:val="none" w:sz="0" w:space="0" w:color="auto"/>
          </w:divBdr>
        </w:div>
        <w:div w:id="1272786664">
          <w:marLeft w:val="0"/>
          <w:marRight w:val="0"/>
          <w:marTop w:val="0"/>
          <w:marBottom w:val="0"/>
          <w:divBdr>
            <w:top w:val="none" w:sz="0" w:space="0" w:color="auto"/>
            <w:left w:val="none" w:sz="0" w:space="0" w:color="auto"/>
            <w:bottom w:val="none" w:sz="0" w:space="0" w:color="auto"/>
            <w:right w:val="none" w:sz="0" w:space="0" w:color="auto"/>
          </w:divBdr>
        </w:div>
        <w:div w:id="1272786666">
          <w:marLeft w:val="0"/>
          <w:marRight w:val="0"/>
          <w:marTop w:val="0"/>
          <w:marBottom w:val="0"/>
          <w:divBdr>
            <w:top w:val="none" w:sz="0" w:space="0" w:color="auto"/>
            <w:left w:val="none" w:sz="0" w:space="0" w:color="auto"/>
            <w:bottom w:val="none" w:sz="0" w:space="0" w:color="auto"/>
            <w:right w:val="none" w:sz="0" w:space="0" w:color="auto"/>
          </w:divBdr>
        </w:div>
        <w:div w:id="1272786668">
          <w:marLeft w:val="0"/>
          <w:marRight w:val="0"/>
          <w:marTop w:val="0"/>
          <w:marBottom w:val="0"/>
          <w:divBdr>
            <w:top w:val="none" w:sz="0" w:space="0" w:color="auto"/>
            <w:left w:val="none" w:sz="0" w:space="0" w:color="auto"/>
            <w:bottom w:val="none" w:sz="0" w:space="0" w:color="auto"/>
            <w:right w:val="none" w:sz="0" w:space="0" w:color="auto"/>
          </w:divBdr>
        </w:div>
        <w:div w:id="1272786671">
          <w:marLeft w:val="0"/>
          <w:marRight w:val="0"/>
          <w:marTop w:val="0"/>
          <w:marBottom w:val="0"/>
          <w:divBdr>
            <w:top w:val="none" w:sz="0" w:space="0" w:color="auto"/>
            <w:left w:val="none" w:sz="0" w:space="0" w:color="auto"/>
            <w:bottom w:val="none" w:sz="0" w:space="0" w:color="auto"/>
            <w:right w:val="none" w:sz="0" w:space="0" w:color="auto"/>
          </w:divBdr>
        </w:div>
        <w:div w:id="1272786672">
          <w:marLeft w:val="0"/>
          <w:marRight w:val="0"/>
          <w:marTop w:val="0"/>
          <w:marBottom w:val="0"/>
          <w:divBdr>
            <w:top w:val="none" w:sz="0" w:space="0" w:color="auto"/>
            <w:left w:val="none" w:sz="0" w:space="0" w:color="auto"/>
            <w:bottom w:val="none" w:sz="0" w:space="0" w:color="auto"/>
            <w:right w:val="none" w:sz="0" w:space="0" w:color="auto"/>
          </w:divBdr>
        </w:div>
        <w:div w:id="1272786674">
          <w:marLeft w:val="0"/>
          <w:marRight w:val="0"/>
          <w:marTop w:val="0"/>
          <w:marBottom w:val="0"/>
          <w:divBdr>
            <w:top w:val="none" w:sz="0" w:space="0" w:color="auto"/>
            <w:left w:val="none" w:sz="0" w:space="0" w:color="auto"/>
            <w:bottom w:val="none" w:sz="0" w:space="0" w:color="auto"/>
            <w:right w:val="none" w:sz="0" w:space="0" w:color="auto"/>
          </w:divBdr>
        </w:div>
        <w:div w:id="1272786678">
          <w:marLeft w:val="0"/>
          <w:marRight w:val="0"/>
          <w:marTop w:val="0"/>
          <w:marBottom w:val="0"/>
          <w:divBdr>
            <w:top w:val="none" w:sz="0" w:space="0" w:color="auto"/>
            <w:left w:val="none" w:sz="0" w:space="0" w:color="auto"/>
            <w:bottom w:val="none" w:sz="0" w:space="0" w:color="auto"/>
            <w:right w:val="none" w:sz="0" w:space="0" w:color="auto"/>
          </w:divBdr>
        </w:div>
        <w:div w:id="1272786682">
          <w:marLeft w:val="0"/>
          <w:marRight w:val="0"/>
          <w:marTop w:val="0"/>
          <w:marBottom w:val="0"/>
          <w:divBdr>
            <w:top w:val="none" w:sz="0" w:space="0" w:color="auto"/>
            <w:left w:val="none" w:sz="0" w:space="0" w:color="auto"/>
            <w:bottom w:val="none" w:sz="0" w:space="0" w:color="auto"/>
            <w:right w:val="none" w:sz="0" w:space="0" w:color="auto"/>
          </w:divBdr>
        </w:div>
        <w:div w:id="1272786683">
          <w:marLeft w:val="0"/>
          <w:marRight w:val="0"/>
          <w:marTop w:val="0"/>
          <w:marBottom w:val="0"/>
          <w:divBdr>
            <w:top w:val="none" w:sz="0" w:space="0" w:color="auto"/>
            <w:left w:val="none" w:sz="0" w:space="0" w:color="auto"/>
            <w:bottom w:val="none" w:sz="0" w:space="0" w:color="auto"/>
            <w:right w:val="none" w:sz="0" w:space="0" w:color="auto"/>
          </w:divBdr>
        </w:div>
        <w:div w:id="1272786685">
          <w:marLeft w:val="0"/>
          <w:marRight w:val="0"/>
          <w:marTop w:val="0"/>
          <w:marBottom w:val="0"/>
          <w:divBdr>
            <w:top w:val="none" w:sz="0" w:space="0" w:color="auto"/>
            <w:left w:val="none" w:sz="0" w:space="0" w:color="auto"/>
            <w:bottom w:val="none" w:sz="0" w:space="0" w:color="auto"/>
            <w:right w:val="none" w:sz="0" w:space="0" w:color="auto"/>
          </w:divBdr>
        </w:div>
        <w:div w:id="1272786688">
          <w:marLeft w:val="0"/>
          <w:marRight w:val="0"/>
          <w:marTop w:val="0"/>
          <w:marBottom w:val="0"/>
          <w:divBdr>
            <w:top w:val="none" w:sz="0" w:space="0" w:color="auto"/>
            <w:left w:val="none" w:sz="0" w:space="0" w:color="auto"/>
            <w:bottom w:val="none" w:sz="0" w:space="0" w:color="auto"/>
            <w:right w:val="none" w:sz="0" w:space="0" w:color="auto"/>
          </w:divBdr>
        </w:div>
        <w:div w:id="1272786691">
          <w:marLeft w:val="0"/>
          <w:marRight w:val="0"/>
          <w:marTop w:val="0"/>
          <w:marBottom w:val="0"/>
          <w:divBdr>
            <w:top w:val="none" w:sz="0" w:space="0" w:color="auto"/>
            <w:left w:val="none" w:sz="0" w:space="0" w:color="auto"/>
            <w:bottom w:val="none" w:sz="0" w:space="0" w:color="auto"/>
            <w:right w:val="none" w:sz="0" w:space="0" w:color="auto"/>
          </w:divBdr>
        </w:div>
        <w:div w:id="1272786696">
          <w:marLeft w:val="0"/>
          <w:marRight w:val="0"/>
          <w:marTop w:val="0"/>
          <w:marBottom w:val="0"/>
          <w:divBdr>
            <w:top w:val="none" w:sz="0" w:space="0" w:color="auto"/>
            <w:left w:val="none" w:sz="0" w:space="0" w:color="auto"/>
            <w:bottom w:val="none" w:sz="0" w:space="0" w:color="auto"/>
            <w:right w:val="none" w:sz="0" w:space="0" w:color="auto"/>
          </w:divBdr>
        </w:div>
        <w:div w:id="1272786698">
          <w:marLeft w:val="0"/>
          <w:marRight w:val="0"/>
          <w:marTop w:val="0"/>
          <w:marBottom w:val="0"/>
          <w:divBdr>
            <w:top w:val="none" w:sz="0" w:space="0" w:color="auto"/>
            <w:left w:val="none" w:sz="0" w:space="0" w:color="auto"/>
            <w:bottom w:val="none" w:sz="0" w:space="0" w:color="auto"/>
            <w:right w:val="none" w:sz="0" w:space="0" w:color="auto"/>
          </w:divBdr>
        </w:div>
        <w:div w:id="1272786709">
          <w:marLeft w:val="0"/>
          <w:marRight w:val="0"/>
          <w:marTop w:val="0"/>
          <w:marBottom w:val="0"/>
          <w:divBdr>
            <w:top w:val="none" w:sz="0" w:space="0" w:color="auto"/>
            <w:left w:val="none" w:sz="0" w:space="0" w:color="auto"/>
            <w:bottom w:val="none" w:sz="0" w:space="0" w:color="auto"/>
            <w:right w:val="none" w:sz="0" w:space="0" w:color="auto"/>
          </w:divBdr>
        </w:div>
        <w:div w:id="1272786713">
          <w:marLeft w:val="0"/>
          <w:marRight w:val="0"/>
          <w:marTop w:val="0"/>
          <w:marBottom w:val="0"/>
          <w:divBdr>
            <w:top w:val="none" w:sz="0" w:space="0" w:color="auto"/>
            <w:left w:val="none" w:sz="0" w:space="0" w:color="auto"/>
            <w:bottom w:val="none" w:sz="0" w:space="0" w:color="auto"/>
            <w:right w:val="none" w:sz="0" w:space="0" w:color="auto"/>
          </w:divBdr>
        </w:div>
      </w:divsChild>
    </w:div>
    <w:div w:id="1272786697">
      <w:marLeft w:val="0"/>
      <w:marRight w:val="0"/>
      <w:marTop w:val="0"/>
      <w:marBottom w:val="0"/>
      <w:divBdr>
        <w:top w:val="none" w:sz="0" w:space="0" w:color="auto"/>
        <w:left w:val="none" w:sz="0" w:space="0" w:color="auto"/>
        <w:bottom w:val="none" w:sz="0" w:space="0" w:color="auto"/>
        <w:right w:val="none" w:sz="0" w:space="0" w:color="auto"/>
      </w:divBdr>
      <w:divsChild>
        <w:div w:id="1272786564">
          <w:marLeft w:val="0"/>
          <w:marRight w:val="0"/>
          <w:marTop w:val="0"/>
          <w:marBottom w:val="0"/>
          <w:divBdr>
            <w:top w:val="none" w:sz="0" w:space="0" w:color="auto"/>
            <w:left w:val="none" w:sz="0" w:space="0" w:color="auto"/>
            <w:bottom w:val="none" w:sz="0" w:space="0" w:color="auto"/>
            <w:right w:val="none" w:sz="0" w:space="0" w:color="auto"/>
          </w:divBdr>
        </w:div>
        <w:div w:id="1272786565">
          <w:marLeft w:val="0"/>
          <w:marRight w:val="0"/>
          <w:marTop w:val="0"/>
          <w:marBottom w:val="0"/>
          <w:divBdr>
            <w:top w:val="none" w:sz="0" w:space="0" w:color="auto"/>
            <w:left w:val="none" w:sz="0" w:space="0" w:color="auto"/>
            <w:bottom w:val="none" w:sz="0" w:space="0" w:color="auto"/>
            <w:right w:val="none" w:sz="0" w:space="0" w:color="auto"/>
          </w:divBdr>
        </w:div>
      </w:divsChild>
    </w:div>
    <w:div w:id="1272786699">
      <w:marLeft w:val="0"/>
      <w:marRight w:val="0"/>
      <w:marTop w:val="0"/>
      <w:marBottom w:val="0"/>
      <w:divBdr>
        <w:top w:val="none" w:sz="0" w:space="0" w:color="auto"/>
        <w:left w:val="none" w:sz="0" w:space="0" w:color="auto"/>
        <w:bottom w:val="none" w:sz="0" w:space="0" w:color="auto"/>
        <w:right w:val="none" w:sz="0" w:space="0" w:color="auto"/>
      </w:divBdr>
    </w:div>
    <w:div w:id="1272786706">
      <w:marLeft w:val="0"/>
      <w:marRight w:val="0"/>
      <w:marTop w:val="0"/>
      <w:marBottom w:val="0"/>
      <w:divBdr>
        <w:top w:val="none" w:sz="0" w:space="0" w:color="auto"/>
        <w:left w:val="none" w:sz="0" w:space="0" w:color="auto"/>
        <w:bottom w:val="none" w:sz="0" w:space="0" w:color="auto"/>
        <w:right w:val="none" w:sz="0" w:space="0" w:color="auto"/>
      </w:divBdr>
      <w:divsChild>
        <w:div w:id="1272786543">
          <w:marLeft w:val="0"/>
          <w:marRight w:val="0"/>
          <w:marTop w:val="0"/>
          <w:marBottom w:val="0"/>
          <w:divBdr>
            <w:top w:val="none" w:sz="0" w:space="0" w:color="auto"/>
            <w:left w:val="none" w:sz="0" w:space="0" w:color="auto"/>
            <w:bottom w:val="none" w:sz="0" w:space="0" w:color="auto"/>
            <w:right w:val="none" w:sz="0" w:space="0" w:color="auto"/>
          </w:divBdr>
        </w:div>
        <w:div w:id="1272786547">
          <w:marLeft w:val="0"/>
          <w:marRight w:val="0"/>
          <w:marTop w:val="0"/>
          <w:marBottom w:val="0"/>
          <w:divBdr>
            <w:top w:val="none" w:sz="0" w:space="0" w:color="auto"/>
            <w:left w:val="none" w:sz="0" w:space="0" w:color="auto"/>
            <w:bottom w:val="none" w:sz="0" w:space="0" w:color="auto"/>
            <w:right w:val="none" w:sz="0" w:space="0" w:color="auto"/>
          </w:divBdr>
        </w:div>
        <w:div w:id="1272786549">
          <w:marLeft w:val="0"/>
          <w:marRight w:val="0"/>
          <w:marTop w:val="0"/>
          <w:marBottom w:val="0"/>
          <w:divBdr>
            <w:top w:val="none" w:sz="0" w:space="0" w:color="auto"/>
            <w:left w:val="none" w:sz="0" w:space="0" w:color="auto"/>
            <w:bottom w:val="none" w:sz="0" w:space="0" w:color="auto"/>
            <w:right w:val="none" w:sz="0" w:space="0" w:color="auto"/>
          </w:divBdr>
        </w:div>
        <w:div w:id="1272786555">
          <w:marLeft w:val="0"/>
          <w:marRight w:val="0"/>
          <w:marTop w:val="0"/>
          <w:marBottom w:val="0"/>
          <w:divBdr>
            <w:top w:val="none" w:sz="0" w:space="0" w:color="auto"/>
            <w:left w:val="none" w:sz="0" w:space="0" w:color="auto"/>
            <w:bottom w:val="none" w:sz="0" w:space="0" w:color="auto"/>
            <w:right w:val="none" w:sz="0" w:space="0" w:color="auto"/>
          </w:divBdr>
        </w:div>
        <w:div w:id="1272786569">
          <w:marLeft w:val="0"/>
          <w:marRight w:val="0"/>
          <w:marTop w:val="0"/>
          <w:marBottom w:val="0"/>
          <w:divBdr>
            <w:top w:val="none" w:sz="0" w:space="0" w:color="auto"/>
            <w:left w:val="none" w:sz="0" w:space="0" w:color="auto"/>
            <w:bottom w:val="none" w:sz="0" w:space="0" w:color="auto"/>
            <w:right w:val="none" w:sz="0" w:space="0" w:color="auto"/>
          </w:divBdr>
        </w:div>
        <w:div w:id="1272786572">
          <w:marLeft w:val="0"/>
          <w:marRight w:val="0"/>
          <w:marTop w:val="0"/>
          <w:marBottom w:val="0"/>
          <w:divBdr>
            <w:top w:val="none" w:sz="0" w:space="0" w:color="auto"/>
            <w:left w:val="none" w:sz="0" w:space="0" w:color="auto"/>
            <w:bottom w:val="none" w:sz="0" w:space="0" w:color="auto"/>
            <w:right w:val="none" w:sz="0" w:space="0" w:color="auto"/>
          </w:divBdr>
        </w:div>
        <w:div w:id="1272786581">
          <w:marLeft w:val="0"/>
          <w:marRight w:val="0"/>
          <w:marTop w:val="0"/>
          <w:marBottom w:val="0"/>
          <w:divBdr>
            <w:top w:val="none" w:sz="0" w:space="0" w:color="auto"/>
            <w:left w:val="none" w:sz="0" w:space="0" w:color="auto"/>
            <w:bottom w:val="none" w:sz="0" w:space="0" w:color="auto"/>
            <w:right w:val="none" w:sz="0" w:space="0" w:color="auto"/>
          </w:divBdr>
        </w:div>
        <w:div w:id="1272786583">
          <w:marLeft w:val="0"/>
          <w:marRight w:val="0"/>
          <w:marTop w:val="0"/>
          <w:marBottom w:val="0"/>
          <w:divBdr>
            <w:top w:val="none" w:sz="0" w:space="0" w:color="auto"/>
            <w:left w:val="none" w:sz="0" w:space="0" w:color="auto"/>
            <w:bottom w:val="none" w:sz="0" w:space="0" w:color="auto"/>
            <w:right w:val="none" w:sz="0" w:space="0" w:color="auto"/>
          </w:divBdr>
        </w:div>
        <w:div w:id="1272786584">
          <w:marLeft w:val="0"/>
          <w:marRight w:val="0"/>
          <w:marTop w:val="0"/>
          <w:marBottom w:val="0"/>
          <w:divBdr>
            <w:top w:val="none" w:sz="0" w:space="0" w:color="auto"/>
            <w:left w:val="none" w:sz="0" w:space="0" w:color="auto"/>
            <w:bottom w:val="none" w:sz="0" w:space="0" w:color="auto"/>
            <w:right w:val="none" w:sz="0" w:space="0" w:color="auto"/>
          </w:divBdr>
        </w:div>
        <w:div w:id="1272786590">
          <w:marLeft w:val="0"/>
          <w:marRight w:val="0"/>
          <w:marTop w:val="0"/>
          <w:marBottom w:val="0"/>
          <w:divBdr>
            <w:top w:val="none" w:sz="0" w:space="0" w:color="auto"/>
            <w:left w:val="none" w:sz="0" w:space="0" w:color="auto"/>
            <w:bottom w:val="none" w:sz="0" w:space="0" w:color="auto"/>
            <w:right w:val="none" w:sz="0" w:space="0" w:color="auto"/>
          </w:divBdr>
        </w:div>
        <w:div w:id="1272786591">
          <w:marLeft w:val="0"/>
          <w:marRight w:val="0"/>
          <w:marTop w:val="0"/>
          <w:marBottom w:val="0"/>
          <w:divBdr>
            <w:top w:val="none" w:sz="0" w:space="0" w:color="auto"/>
            <w:left w:val="none" w:sz="0" w:space="0" w:color="auto"/>
            <w:bottom w:val="none" w:sz="0" w:space="0" w:color="auto"/>
            <w:right w:val="none" w:sz="0" w:space="0" w:color="auto"/>
          </w:divBdr>
        </w:div>
        <w:div w:id="1272786595">
          <w:marLeft w:val="0"/>
          <w:marRight w:val="0"/>
          <w:marTop w:val="0"/>
          <w:marBottom w:val="0"/>
          <w:divBdr>
            <w:top w:val="none" w:sz="0" w:space="0" w:color="auto"/>
            <w:left w:val="none" w:sz="0" w:space="0" w:color="auto"/>
            <w:bottom w:val="none" w:sz="0" w:space="0" w:color="auto"/>
            <w:right w:val="none" w:sz="0" w:space="0" w:color="auto"/>
          </w:divBdr>
        </w:div>
        <w:div w:id="1272786596">
          <w:marLeft w:val="0"/>
          <w:marRight w:val="0"/>
          <w:marTop w:val="0"/>
          <w:marBottom w:val="0"/>
          <w:divBdr>
            <w:top w:val="none" w:sz="0" w:space="0" w:color="auto"/>
            <w:left w:val="none" w:sz="0" w:space="0" w:color="auto"/>
            <w:bottom w:val="none" w:sz="0" w:space="0" w:color="auto"/>
            <w:right w:val="none" w:sz="0" w:space="0" w:color="auto"/>
          </w:divBdr>
        </w:div>
        <w:div w:id="1272786601">
          <w:marLeft w:val="0"/>
          <w:marRight w:val="0"/>
          <w:marTop w:val="0"/>
          <w:marBottom w:val="0"/>
          <w:divBdr>
            <w:top w:val="none" w:sz="0" w:space="0" w:color="auto"/>
            <w:left w:val="none" w:sz="0" w:space="0" w:color="auto"/>
            <w:bottom w:val="none" w:sz="0" w:space="0" w:color="auto"/>
            <w:right w:val="none" w:sz="0" w:space="0" w:color="auto"/>
          </w:divBdr>
        </w:div>
        <w:div w:id="1272786602">
          <w:marLeft w:val="0"/>
          <w:marRight w:val="0"/>
          <w:marTop w:val="0"/>
          <w:marBottom w:val="0"/>
          <w:divBdr>
            <w:top w:val="none" w:sz="0" w:space="0" w:color="auto"/>
            <w:left w:val="none" w:sz="0" w:space="0" w:color="auto"/>
            <w:bottom w:val="none" w:sz="0" w:space="0" w:color="auto"/>
            <w:right w:val="none" w:sz="0" w:space="0" w:color="auto"/>
          </w:divBdr>
        </w:div>
        <w:div w:id="1272786603">
          <w:marLeft w:val="0"/>
          <w:marRight w:val="0"/>
          <w:marTop w:val="0"/>
          <w:marBottom w:val="0"/>
          <w:divBdr>
            <w:top w:val="none" w:sz="0" w:space="0" w:color="auto"/>
            <w:left w:val="none" w:sz="0" w:space="0" w:color="auto"/>
            <w:bottom w:val="none" w:sz="0" w:space="0" w:color="auto"/>
            <w:right w:val="none" w:sz="0" w:space="0" w:color="auto"/>
          </w:divBdr>
        </w:div>
        <w:div w:id="1272786605">
          <w:marLeft w:val="0"/>
          <w:marRight w:val="0"/>
          <w:marTop w:val="0"/>
          <w:marBottom w:val="0"/>
          <w:divBdr>
            <w:top w:val="none" w:sz="0" w:space="0" w:color="auto"/>
            <w:left w:val="none" w:sz="0" w:space="0" w:color="auto"/>
            <w:bottom w:val="none" w:sz="0" w:space="0" w:color="auto"/>
            <w:right w:val="none" w:sz="0" w:space="0" w:color="auto"/>
          </w:divBdr>
        </w:div>
        <w:div w:id="1272786609">
          <w:marLeft w:val="0"/>
          <w:marRight w:val="0"/>
          <w:marTop w:val="0"/>
          <w:marBottom w:val="0"/>
          <w:divBdr>
            <w:top w:val="none" w:sz="0" w:space="0" w:color="auto"/>
            <w:left w:val="none" w:sz="0" w:space="0" w:color="auto"/>
            <w:bottom w:val="none" w:sz="0" w:space="0" w:color="auto"/>
            <w:right w:val="none" w:sz="0" w:space="0" w:color="auto"/>
          </w:divBdr>
        </w:div>
        <w:div w:id="1272786610">
          <w:marLeft w:val="0"/>
          <w:marRight w:val="0"/>
          <w:marTop w:val="0"/>
          <w:marBottom w:val="0"/>
          <w:divBdr>
            <w:top w:val="none" w:sz="0" w:space="0" w:color="auto"/>
            <w:left w:val="none" w:sz="0" w:space="0" w:color="auto"/>
            <w:bottom w:val="none" w:sz="0" w:space="0" w:color="auto"/>
            <w:right w:val="none" w:sz="0" w:space="0" w:color="auto"/>
          </w:divBdr>
        </w:div>
        <w:div w:id="1272786614">
          <w:marLeft w:val="0"/>
          <w:marRight w:val="0"/>
          <w:marTop w:val="0"/>
          <w:marBottom w:val="0"/>
          <w:divBdr>
            <w:top w:val="none" w:sz="0" w:space="0" w:color="auto"/>
            <w:left w:val="none" w:sz="0" w:space="0" w:color="auto"/>
            <w:bottom w:val="none" w:sz="0" w:space="0" w:color="auto"/>
            <w:right w:val="none" w:sz="0" w:space="0" w:color="auto"/>
          </w:divBdr>
        </w:div>
        <w:div w:id="1272786616">
          <w:marLeft w:val="0"/>
          <w:marRight w:val="0"/>
          <w:marTop w:val="0"/>
          <w:marBottom w:val="0"/>
          <w:divBdr>
            <w:top w:val="none" w:sz="0" w:space="0" w:color="auto"/>
            <w:left w:val="none" w:sz="0" w:space="0" w:color="auto"/>
            <w:bottom w:val="none" w:sz="0" w:space="0" w:color="auto"/>
            <w:right w:val="none" w:sz="0" w:space="0" w:color="auto"/>
          </w:divBdr>
        </w:div>
        <w:div w:id="1272786617">
          <w:marLeft w:val="0"/>
          <w:marRight w:val="0"/>
          <w:marTop w:val="0"/>
          <w:marBottom w:val="0"/>
          <w:divBdr>
            <w:top w:val="none" w:sz="0" w:space="0" w:color="auto"/>
            <w:left w:val="none" w:sz="0" w:space="0" w:color="auto"/>
            <w:bottom w:val="none" w:sz="0" w:space="0" w:color="auto"/>
            <w:right w:val="none" w:sz="0" w:space="0" w:color="auto"/>
          </w:divBdr>
        </w:div>
        <w:div w:id="1272786624">
          <w:marLeft w:val="0"/>
          <w:marRight w:val="0"/>
          <w:marTop w:val="0"/>
          <w:marBottom w:val="0"/>
          <w:divBdr>
            <w:top w:val="none" w:sz="0" w:space="0" w:color="auto"/>
            <w:left w:val="none" w:sz="0" w:space="0" w:color="auto"/>
            <w:bottom w:val="none" w:sz="0" w:space="0" w:color="auto"/>
            <w:right w:val="none" w:sz="0" w:space="0" w:color="auto"/>
          </w:divBdr>
        </w:div>
        <w:div w:id="1272786633">
          <w:marLeft w:val="0"/>
          <w:marRight w:val="0"/>
          <w:marTop w:val="0"/>
          <w:marBottom w:val="0"/>
          <w:divBdr>
            <w:top w:val="none" w:sz="0" w:space="0" w:color="auto"/>
            <w:left w:val="none" w:sz="0" w:space="0" w:color="auto"/>
            <w:bottom w:val="none" w:sz="0" w:space="0" w:color="auto"/>
            <w:right w:val="none" w:sz="0" w:space="0" w:color="auto"/>
          </w:divBdr>
        </w:div>
        <w:div w:id="1272786636">
          <w:marLeft w:val="0"/>
          <w:marRight w:val="0"/>
          <w:marTop w:val="0"/>
          <w:marBottom w:val="0"/>
          <w:divBdr>
            <w:top w:val="none" w:sz="0" w:space="0" w:color="auto"/>
            <w:left w:val="none" w:sz="0" w:space="0" w:color="auto"/>
            <w:bottom w:val="none" w:sz="0" w:space="0" w:color="auto"/>
            <w:right w:val="none" w:sz="0" w:space="0" w:color="auto"/>
          </w:divBdr>
        </w:div>
        <w:div w:id="1272786650">
          <w:marLeft w:val="0"/>
          <w:marRight w:val="0"/>
          <w:marTop w:val="0"/>
          <w:marBottom w:val="0"/>
          <w:divBdr>
            <w:top w:val="none" w:sz="0" w:space="0" w:color="auto"/>
            <w:left w:val="none" w:sz="0" w:space="0" w:color="auto"/>
            <w:bottom w:val="none" w:sz="0" w:space="0" w:color="auto"/>
            <w:right w:val="none" w:sz="0" w:space="0" w:color="auto"/>
          </w:divBdr>
        </w:div>
        <w:div w:id="1272786679">
          <w:marLeft w:val="0"/>
          <w:marRight w:val="0"/>
          <w:marTop w:val="0"/>
          <w:marBottom w:val="0"/>
          <w:divBdr>
            <w:top w:val="none" w:sz="0" w:space="0" w:color="auto"/>
            <w:left w:val="none" w:sz="0" w:space="0" w:color="auto"/>
            <w:bottom w:val="none" w:sz="0" w:space="0" w:color="auto"/>
            <w:right w:val="none" w:sz="0" w:space="0" w:color="auto"/>
          </w:divBdr>
        </w:div>
        <w:div w:id="1272786686">
          <w:marLeft w:val="0"/>
          <w:marRight w:val="0"/>
          <w:marTop w:val="0"/>
          <w:marBottom w:val="0"/>
          <w:divBdr>
            <w:top w:val="none" w:sz="0" w:space="0" w:color="auto"/>
            <w:left w:val="none" w:sz="0" w:space="0" w:color="auto"/>
            <w:bottom w:val="none" w:sz="0" w:space="0" w:color="auto"/>
            <w:right w:val="none" w:sz="0" w:space="0" w:color="auto"/>
          </w:divBdr>
        </w:div>
        <w:div w:id="1272786687">
          <w:marLeft w:val="0"/>
          <w:marRight w:val="0"/>
          <w:marTop w:val="0"/>
          <w:marBottom w:val="0"/>
          <w:divBdr>
            <w:top w:val="none" w:sz="0" w:space="0" w:color="auto"/>
            <w:left w:val="none" w:sz="0" w:space="0" w:color="auto"/>
            <w:bottom w:val="none" w:sz="0" w:space="0" w:color="auto"/>
            <w:right w:val="none" w:sz="0" w:space="0" w:color="auto"/>
          </w:divBdr>
        </w:div>
        <w:div w:id="1272786700">
          <w:marLeft w:val="0"/>
          <w:marRight w:val="0"/>
          <w:marTop w:val="0"/>
          <w:marBottom w:val="0"/>
          <w:divBdr>
            <w:top w:val="none" w:sz="0" w:space="0" w:color="auto"/>
            <w:left w:val="none" w:sz="0" w:space="0" w:color="auto"/>
            <w:bottom w:val="none" w:sz="0" w:space="0" w:color="auto"/>
            <w:right w:val="none" w:sz="0" w:space="0" w:color="auto"/>
          </w:divBdr>
        </w:div>
        <w:div w:id="1272786702">
          <w:marLeft w:val="0"/>
          <w:marRight w:val="0"/>
          <w:marTop w:val="0"/>
          <w:marBottom w:val="0"/>
          <w:divBdr>
            <w:top w:val="none" w:sz="0" w:space="0" w:color="auto"/>
            <w:left w:val="none" w:sz="0" w:space="0" w:color="auto"/>
            <w:bottom w:val="none" w:sz="0" w:space="0" w:color="auto"/>
            <w:right w:val="none" w:sz="0" w:space="0" w:color="auto"/>
          </w:divBdr>
        </w:div>
        <w:div w:id="1272786705">
          <w:marLeft w:val="0"/>
          <w:marRight w:val="0"/>
          <w:marTop w:val="0"/>
          <w:marBottom w:val="0"/>
          <w:divBdr>
            <w:top w:val="none" w:sz="0" w:space="0" w:color="auto"/>
            <w:left w:val="none" w:sz="0" w:space="0" w:color="auto"/>
            <w:bottom w:val="none" w:sz="0" w:space="0" w:color="auto"/>
            <w:right w:val="none" w:sz="0" w:space="0" w:color="auto"/>
          </w:divBdr>
        </w:div>
        <w:div w:id="1272786712">
          <w:marLeft w:val="0"/>
          <w:marRight w:val="0"/>
          <w:marTop w:val="0"/>
          <w:marBottom w:val="0"/>
          <w:divBdr>
            <w:top w:val="none" w:sz="0" w:space="0" w:color="auto"/>
            <w:left w:val="none" w:sz="0" w:space="0" w:color="auto"/>
            <w:bottom w:val="none" w:sz="0" w:space="0" w:color="auto"/>
            <w:right w:val="none" w:sz="0" w:space="0" w:color="auto"/>
          </w:divBdr>
        </w:div>
      </w:divsChild>
    </w:div>
    <w:div w:id="1272786711">
      <w:marLeft w:val="0"/>
      <w:marRight w:val="0"/>
      <w:marTop w:val="0"/>
      <w:marBottom w:val="0"/>
      <w:divBdr>
        <w:top w:val="none" w:sz="0" w:space="0" w:color="auto"/>
        <w:left w:val="none" w:sz="0" w:space="0" w:color="auto"/>
        <w:bottom w:val="none" w:sz="0" w:space="0" w:color="auto"/>
        <w:right w:val="none" w:sz="0" w:space="0" w:color="auto"/>
      </w:divBdr>
    </w:div>
    <w:div w:id="1272786717">
      <w:marLeft w:val="0"/>
      <w:marRight w:val="0"/>
      <w:marTop w:val="0"/>
      <w:marBottom w:val="0"/>
      <w:divBdr>
        <w:top w:val="none" w:sz="0" w:space="0" w:color="auto"/>
        <w:left w:val="none" w:sz="0" w:space="0" w:color="auto"/>
        <w:bottom w:val="none" w:sz="0" w:space="0" w:color="auto"/>
        <w:right w:val="none" w:sz="0" w:space="0" w:color="auto"/>
      </w:divBdr>
    </w:div>
    <w:div w:id="1272786724">
      <w:marLeft w:val="0"/>
      <w:marRight w:val="0"/>
      <w:marTop w:val="0"/>
      <w:marBottom w:val="0"/>
      <w:divBdr>
        <w:top w:val="none" w:sz="0" w:space="0" w:color="auto"/>
        <w:left w:val="none" w:sz="0" w:space="0" w:color="auto"/>
        <w:bottom w:val="none" w:sz="0" w:space="0" w:color="auto"/>
        <w:right w:val="none" w:sz="0" w:space="0" w:color="auto"/>
      </w:divBdr>
      <w:divsChild>
        <w:div w:id="1272786718">
          <w:marLeft w:val="0"/>
          <w:marRight w:val="0"/>
          <w:marTop w:val="0"/>
          <w:marBottom w:val="0"/>
          <w:divBdr>
            <w:top w:val="none" w:sz="0" w:space="0" w:color="auto"/>
            <w:left w:val="none" w:sz="0" w:space="0" w:color="auto"/>
            <w:bottom w:val="none" w:sz="0" w:space="0" w:color="auto"/>
            <w:right w:val="none" w:sz="0" w:space="0" w:color="auto"/>
          </w:divBdr>
        </w:div>
        <w:div w:id="1272786719">
          <w:marLeft w:val="0"/>
          <w:marRight w:val="0"/>
          <w:marTop w:val="0"/>
          <w:marBottom w:val="0"/>
          <w:divBdr>
            <w:top w:val="none" w:sz="0" w:space="0" w:color="auto"/>
            <w:left w:val="none" w:sz="0" w:space="0" w:color="auto"/>
            <w:bottom w:val="none" w:sz="0" w:space="0" w:color="auto"/>
            <w:right w:val="none" w:sz="0" w:space="0" w:color="auto"/>
          </w:divBdr>
        </w:div>
        <w:div w:id="1272786720">
          <w:marLeft w:val="0"/>
          <w:marRight w:val="0"/>
          <w:marTop w:val="0"/>
          <w:marBottom w:val="0"/>
          <w:divBdr>
            <w:top w:val="none" w:sz="0" w:space="0" w:color="auto"/>
            <w:left w:val="none" w:sz="0" w:space="0" w:color="auto"/>
            <w:bottom w:val="none" w:sz="0" w:space="0" w:color="auto"/>
            <w:right w:val="none" w:sz="0" w:space="0" w:color="auto"/>
          </w:divBdr>
        </w:div>
        <w:div w:id="1272786721">
          <w:marLeft w:val="0"/>
          <w:marRight w:val="0"/>
          <w:marTop w:val="0"/>
          <w:marBottom w:val="0"/>
          <w:divBdr>
            <w:top w:val="none" w:sz="0" w:space="0" w:color="auto"/>
            <w:left w:val="none" w:sz="0" w:space="0" w:color="auto"/>
            <w:bottom w:val="none" w:sz="0" w:space="0" w:color="auto"/>
            <w:right w:val="none" w:sz="0" w:space="0" w:color="auto"/>
          </w:divBdr>
        </w:div>
        <w:div w:id="1272786722">
          <w:marLeft w:val="0"/>
          <w:marRight w:val="0"/>
          <w:marTop w:val="0"/>
          <w:marBottom w:val="0"/>
          <w:divBdr>
            <w:top w:val="none" w:sz="0" w:space="0" w:color="auto"/>
            <w:left w:val="none" w:sz="0" w:space="0" w:color="auto"/>
            <w:bottom w:val="none" w:sz="0" w:space="0" w:color="auto"/>
            <w:right w:val="none" w:sz="0" w:space="0" w:color="auto"/>
          </w:divBdr>
        </w:div>
        <w:div w:id="1272786723">
          <w:marLeft w:val="0"/>
          <w:marRight w:val="0"/>
          <w:marTop w:val="0"/>
          <w:marBottom w:val="0"/>
          <w:divBdr>
            <w:top w:val="none" w:sz="0" w:space="0" w:color="auto"/>
            <w:left w:val="none" w:sz="0" w:space="0" w:color="auto"/>
            <w:bottom w:val="none" w:sz="0" w:space="0" w:color="auto"/>
            <w:right w:val="none" w:sz="0" w:space="0" w:color="auto"/>
          </w:divBdr>
        </w:div>
        <w:div w:id="1272786725">
          <w:marLeft w:val="0"/>
          <w:marRight w:val="0"/>
          <w:marTop w:val="0"/>
          <w:marBottom w:val="0"/>
          <w:divBdr>
            <w:top w:val="none" w:sz="0" w:space="0" w:color="auto"/>
            <w:left w:val="none" w:sz="0" w:space="0" w:color="auto"/>
            <w:bottom w:val="none" w:sz="0" w:space="0" w:color="auto"/>
            <w:right w:val="none" w:sz="0" w:space="0" w:color="auto"/>
          </w:divBdr>
        </w:div>
        <w:div w:id="1272786726">
          <w:marLeft w:val="0"/>
          <w:marRight w:val="0"/>
          <w:marTop w:val="0"/>
          <w:marBottom w:val="0"/>
          <w:divBdr>
            <w:top w:val="none" w:sz="0" w:space="0" w:color="auto"/>
            <w:left w:val="none" w:sz="0" w:space="0" w:color="auto"/>
            <w:bottom w:val="none" w:sz="0" w:space="0" w:color="auto"/>
            <w:right w:val="none" w:sz="0" w:space="0" w:color="auto"/>
          </w:divBdr>
        </w:div>
        <w:div w:id="1272786727">
          <w:marLeft w:val="0"/>
          <w:marRight w:val="0"/>
          <w:marTop w:val="0"/>
          <w:marBottom w:val="0"/>
          <w:divBdr>
            <w:top w:val="none" w:sz="0" w:space="0" w:color="auto"/>
            <w:left w:val="none" w:sz="0" w:space="0" w:color="auto"/>
            <w:bottom w:val="none" w:sz="0" w:space="0" w:color="auto"/>
            <w:right w:val="none" w:sz="0" w:space="0" w:color="auto"/>
          </w:divBdr>
        </w:div>
        <w:div w:id="1272786728">
          <w:marLeft w:val="0"/>
          <w:marRight w:val="0"/>
          <w:marTop w:val="0"/>
          <w:marBottom w:val="0"/>
          <w:divBdr>
            <w:top w:val="none" w:sz="0" w:space="0" w:color="auto"/>
            <w:left w:val="none" w:sz="0" w:space="0" w:color="auto"/>
            <w:bottom w:val="none" w:sz="0" w:space="0" w:color="auto"/>
            <w:right w:val="none" w:sz="0" w:space="0" w:color="auto"/>
          </w:divBdr>
        </w:div>
        <w:div w:id="1272786729">
          <w:marLeft w:val="0"/>
          <w:marRight w:val="0"/>
          <w:marTop w:val="0"/>
          <w:marBottom w:val="0"/>
          <w:divBdr>
            <w:top w:val="none" w:sz="0" w:space="0" w:color="auto"/>
            <w:left w:val="none" w:sz="0" w:space="0" w:color="auto"/>
            <w:bottom w:val="none" w:sz="0" w:space="0" w:color="auto"/>
            <w:right w:val="none" w:sz="0" w:space="0" w:color="auto"/>
          </w:divBdr>
        </w:div>
        <w:div w:id="1272786730">
          <w:marLeft w:val="0"/>
          <w:marRight w:val="0"/>
          <w:marTop w:val="0"/>
          <w:marBottom w:val="0"/>
          <w:divBdr>
            <w:top w:val="none" w:sz="0" w:space="0" w:color="auto"/>
            <w:left w:val="none" w:sz="0" w:space="0" w:color="auto"/>
            <w:bottom w:val="none" w:sz="0" w:space="0" w:color="auto"/>
            <w:right w:val="none" w:sz="0" w:space="0" w:color="auto"/>
          </w:divBdr>
        </w:div>
        <w:div w:id="1272786731">
          <w:marLeft w:val="0"/>
          <w:marRight w:val="0"/>
          <w:marTop w:val="0"/>
          <w:marBottom w:val="0"/>
          <w:divBdr>
            <w:top w:val="none" w:sz="0" w:space="0" w:color="auto"/>
            <w:left w:val="none" w:sz="0" w:space="0" w:color="auto"/>
            <w:bottom w:val="none" w:sz="0" w:space="0" w:color="auto"/>
            <w:right w:val="none" w:sz="0" w:space="0" w:color="auto"/>
          </w:divBdr>
        </w:div>
        <w:div w:id="1272786732">
          <w:marLeft w:val="0"/>
          <w:marRight w:val="0"/>
          <w:marTop w:val="0"/>
          <w:marBottom w:val="0"/>
          <w:divBdr>
            <w:top w:val="none" w:sz="0" w:space="0" w:color="auto"/>
            <w:left w:val="none" w:sz="0" w:space="0" w:color="auto"/>
            <w:bottom w:val="none" w:sz="0" w:space="0" w:color="auto"/>
            <w:right w:val="none" w:sz="0" w:space="0" w:color="auto"/>
          </w:divBdr>
        </w:div>
        <w:div w:id="1272786733">
          <w:marLeft w:val="0"/>
          <w:marRight w:val="0"/>
          <w:marTop w:val="0"/>
          <w:marBottom w:val="0"/>
          <w:divBdr>
            <w:top w:val="none" w:sz="0" w:space="0" w:color="auto"/>
            <w:left w:val="none" w:sz="0" w:space="0" w:color="auto"/>
            <w:bottom w:val="none" w:sz="0" w:space="0" w:color="auto"/>
            <w:right w:val="none" w:sz="0" w:space="0" w:color="auto"/>
          </w:divBdr>
        </w:div>
        <w:div w:id="1272786734">
          <w:marLeft w:val="0"/>
          <w:marRight w:val="0"/>
          <w:marTop w:val="0"/>
          <w:marBottom w:val="0"/>
          <w:divBdr>
            <w:top w:val="none" w:sz="0" w:space="0" w:color="auto"/>
            <w:left w:val="none" w:sz="0" w:space="0" w:color="auto"/>
            <w:bottom w:val="none" w:sz="0" w:space="0" w:color="auto"/>
            <w:right w:val="none" w:sz="0" w:space="0" w:color="auto"/>
          </w:divBdr>
        </w:div>
        <w:div w:id="1272786735">
          <w:marLeft w:val="0"/>
          <w:marRight w:val="0"/>
          <w:marTop w:val="0"/>
          <w:marBottom w:val="0"/>
          <w:divBdr>
            <w:top w:val="none" w:sz="0" w:space="0" w:color="auto"/>
            <w:left w:val="none" w:sz="0" w:space="0" w:color="auto"/>
            <w:bottom w:val="none" w:sz="0" w:space="0" w:color="auto"/>
            <w:right w:val="none" w:sz="0" w:space="0" w:color="auto"/>
          </w:divBdr>
        </w:div>
        <w:div w:id="1272786736">
          <w:marLeft w:val="0"/>
          <w:marRight w:val="0"/>
          <w:marTop w:val="0"/>
          <w:marBottom w:val="0"/>
          <w:divBdr>
            <w:top w:val="none" w:sz="0" w:space="0" w:color="auto"/>
            <w:left w:val="none" w:sz="0" w:space="0" w:color="auto"/>
            <w:bottom w:val="none" w:sz="0" w:space="0" w:color="auto"/>
            <w:right w:val="none" w:sz="0" w:space="0" w:color="auto"/>
          </w:divBdr>
        </w:div>
        <w:div w:id="1272786737">
          <w:marLeft w:val="0"/>
          <w:marRight w:val="0"/>
          <w:marTop w:val="0"/>
          <w:marBottom w:val="0"/>
          <w:divBdr>
            <w:top w:val="none" w:sz="0" w:space="0" w:color="auto"/>
            <w:left w:val="none" w:sz="0" w:space="0" w:color="auto"/>
            <w:bottom w:val="none" w:sz="0" w:space="0" w:color="auto"/>
            <w:right w:val="none" w:sz="0" w:space="0" w:color="auto"/>
          </w:divBdr>
        </w:div>
        <w:div w:id="1272786738">
          <w:marLeft w:val="0"/>
          <w:marRight w:val="0"/>
          <w:marTop w:val="0"/>
          <w:marBottom w:val="0"/>
          <w:divBdr>
            <w:top w:val="none" w:sz="0" w:space="0" w:color="auto"/>
            <w:left w:val="none" w:sz="0" w:space="0" w:color="auto"/>
            <w:bottom w:val="none" w:sz="0" w:space="0" w:color="auto"/>
            <w:right w:val="none" w:sz="0" w:space="0" w:color="auto"/>
          </w:divBdr>
        </w:div>
        <w:div w:id="1272786739">
          <w:marLeft w:val="0"/>
          <w:marRight w:val="0"/>
          <w:marTop w:val="0"/>
          <w:marBottom w:val="0"/>
          <w:divBdr>
            <w:top w:val="none" w:sz="0" w:space="0" w:color="auto"/>
            <w:left w:val="none" w:sz="0" w:space="0" w:color="auto"/>
            <w:bottom w:val="none" w:sz="0" w:space="0" w:color="auto"/>
            <w:right w:val="none" w:sz="0" w:space="0" w:color="auto"/>
          </w:divBdr>
        </w:div>
        <w:div w:id="1272786740">
          <w:marLeft w:val="0"/>
          <w:marRight w:val="0"/>
          <w:marTop w:val="0"/>
          <w:marBottom w:val="0"/>
          <w:divBdr>
            <w:top w:val="none" w:sz="0" w:space="0" w:color="auto"/>
            <w:left w:val="none" w:sz="0" w:space="0" w:color="auto"/>
            <w:bottom w:val="none" w:sz="0" w:space="0" w:color="auto"/>
            <w:right w:val="none" w:sz="0" w:space="0" w:color="auto"/>
          </w:divBdr>
        </w:div>
        <w:div w:id="1272786741">
          <w:marLeft w:val="0"/>
          <w:marRight w:val="0"/>
          <w:marTop w:val="0"/>
          <w:marBottom w:val="0"/>
          <w:divBdr>
            <w:top w:val="none" w:sz="0" w:space="0" w:color="auto"/>
            <w:left w:val="none" w:sz="0" w:space="0" w:color="auto"/>
            <w:bottom w:val="none" w:sz="0" w:space="0" w:color="auto"/>
            <w:right w:val="none" w:sz="0" w:space="0" w:color="auto"/>
          </w:divBdr>
        </w:div>
        <w:div w:id="1272786742">
          <w:marLeft w:val="0"/>
          <w:marRight w:val="0"/>
          <w:marTop w:val="0"/>
          <w:marBottom w:val="0"/>
          <w:divBdr>
            <w:top w:val="none" w:sz="0" w:space="0" w:color="auto"/>
            <w:left w:val="none" w:sz="0" w:space="0" w:color="auto"/>
            <w:bottom w:val="none" w:sz="0" w:space="0" w:color="auto"/>
            <w:right w:val="none" w:sz="0" w:space="0" w:color="auto"/>
          </w:divBdr>
        </w:div>
        <w:div w:id="1272786743">
          <w:marLeft w:val="0"/>
          <w:marRight w:val="0"/>
          <w:marTop w:val="0"/>
          <w:marBottom w:val="0"/>
          <w:divBdr>
            <w:top w:val="none" w:sz="0" w:space="0" w:color="auto"/>
            <w:left w:val="none" w:sz="0" w:space="0" w:color="auto"/>
            <w:bottom w:val="none" w:sz="0" w:space="0" w:color="auto"/>
            <w:right w:val="none" w:sz="0" w:space="0" w:color="auto"/>
          </w:divBdr>
        </w:div>
        <w:div w:id="1272786744">
          <w:marLeft w:val="0"/>
          <w:marRight w:val="0"/>
          <w:marTop w:val="0"/>
          <w:marBottom w:val="0"/>
          <w:divBdr>
            <w:top w:val="none" w:sz="0" w:space="0" w:color="auto"/>
            <w:left w:val="none" w:sz="0" w:space="0" w:color="auto"/>
            <w:bottom w:val="none" w:sz="0" w:space="0" w:color="auto"/>
            <w:right w:val="none" w:sz="0" w:space="0" w:color="auto"/>
          </w:divBdr>
        </w:div>
        <w:div w:id="1272786745">
          <w:marLeft w:val="0"/>
          <w:marRight w:val="0"/>
          <w:marTop w:val="0"/>
          <w:marBottom w:val="0"/>
          <w:divBdr>
            <w:top w:val="none" w:sz="0" w:space="0" w:color="auto"/>
            <w:left w:val="none" w:sz="0" w:space="0" w:color="auto"/>
            <w:bottom w:val="none" w:sz="0" w:space="0" w:color="auto"/>
            <w:right w:val="none" w:sz="0" w:space="0" w:color="auto"/>
          </w:divBdr>
        </w:div>
        <w:div w:id="1272786746">
          <w:marLeft w:val="0"/>
          <w:marRight w:val="0"/>
          <w:marTop w:val="0"/>
          <w:marBottom w:val="0"/>
          <w:divBdr>
            <w:top w:val="none" w:sz="0" w:space="0" w:color="auto"/>
            <w:left w:val="none" w:sz="0" w:space="0" w:color="auto"/>
            <w:bottom w:val="none" w:sz="0" w:space="0" w:color="auto"/>
            <w:right w:val="none" w:sz="0" w:space="0" w:color="auto"/>
          </w:divBdr>
        </w:div>
        <w:div w:id="1272786747">
          <w:marLeft w:val="0"/>
          <w:marRight w:val="0"/>
          <w:marTop w:val="0"/>
          <w:marBottom w:val="0"/>
          <w:divBdr>
            <w:top w:val="none" w:sz="0" w:space="0" w:color="auto"/>
            <w:left w:val="none" w:sz="0" w:space="0" w:color="auto"/>
            <w:bottom w:val="none" w:sz="0" w:space="0" w:color="auto"/>
            <w:right w:val="none" w:sz="0" w:space="0" w:color="auto"/>
          </w:divBdr>
        </w:div>
        <w:div w:id="1272786748">
          <w:marLeft w:val="0"/>
          <w:marRight w:val="0"/>
          <w:marTop w:val="0"/>
          <w:marBottom w:val="0"/>
          <w:divBdr>
            <w:top w:val="none" w:sz="0" w:space="0" w:color="auto"/>
            <w:left w:val="none" w:sz="0" w:space="0" w:color="auto"/>
            <w:bottom w:val="none" w:sz="0" w:space="0" w:color="auto"/>
            <w:right w:val="none" w:sz="0" w:space="0" w:color="auto"/>
          </w:divBdr>
        </w:div>
        <w:div w:id="1272786749">
          <w:marLeft w:val="0"/>
          <w:marRight w:val="0"/>
          <w:marTop w:val="0"/>
          <w:marBottom w:val="0"/>
          <w:divBdr>
            <w:top w:val="none" w:sz="0" w:space="0" w:color="auto"/>
            <w:left w:val="none" w:sz="0" w:space="0" w:color="auto"/>
            <w:bottom w:val="none" w:sz="0" w:space="0" w:color="auto"/>
            <w:right w:val="none" w:sz="0" w:space="0" w:color="auto"/>
          </w:divBdr>
        </w:div>
      </w:divsChild>
    </w:div>
    <w:div w:id="1272786750">
      <w:marLeft w:val="0"/>
      <w:marRight w:val="0"/>
      <w:marTop w:val="0"/>
      <w:marBottom w:val="0"/>
      <w:divBdr>
        <w:top w:val="none" w:sz="0" w:space="0" w:color="auto"/>
        <w:left w:val="none" w:sz="0" w:space="0" w:color="auto"/>
        <w:bottom w:val="none" w:sz="0" w:space="0" w:color="auto"/>
        <w:right w:val="none" w:sz="0" w:space="0" w:color="auto"/>
      </w:divBdr>
    </w:div>
    <w:div w:id="1272786751">
      <w:marLeft w:val="0"/>
      <w:marRight w:val="0"/>
      <w:marTop w:val="0"/>
      <w:marBottom w:val="0"/>
      <w:divBdr>
        <w:top w:val="none" w:sz="0" w:space="0" w:color="auto"/>
        <w:left w:val="none" w:sz="0" w:space="0" w:color="auto"/>
        <w:bottom w:val="none" w:sz="0" w:space="0" w:color="auto"/>
        <w:right w:val="none" w:sz="0" w:space="0" w:color="auto"/>
      </w:divBdr>
    </w:div>
    <w:div w:id="1272786752">
      <w:marLeft w:val="0"/>
      <w:marRight w:val="0"/>
      <w:marTop w:val="0"/>
      <w:marBottom w:val="0"/>
      <w:divBdr>
        <w:top w:val="none" w:sz="0" w:space="0" w:color="auto"/>
        <w:left w:val="none" w:sz="0" w:space="0" w:color="auto"/>
        <w:bottom w:val="none" w:sz="0" w:space="0" w:color="auto"/>
        <w:right w:val="none" w:sz="0" w:space="0" w:color="auto"/>
      </w:divBdr>
    </w:div>
    <w:div w:id="1272786753">
      <w:marLeft w:val="0"/>
      <w:marRight w:val="0"/>
      <w:marTop w:val="0"/>
      <w:marBottom w:val="0"/>
      <w:divBdr>
        <w:top w:val="none" w:sz="0" w:space="0" w:color="auto"/>
        <w:left w:val="none" w:sz="0" w:space="0" w:color="auto"/>
        <w:bottom w:val="none" w:sz="0" w:space="0" w:color="auto"/>
        <w:right w:val="none" w:sz="0" w:space="0" w:color="auto"/>
      </w:divBdr>
    </w:div>
    <w:div w:id="1272786761">
      <w:marLeft w:val="0"/>
      <w:marRight w:val="0"/>
      <w:marTop w:val="0"/>
      <w:marBottom w:val="0"/>
      <w:divBdr>
        <w:top w:val="none" w:sz="0" w:space="0" w:color="auto"/>
        <w:left w:val="none" w:sz="0" w:space="0" w:color="auto"/>
        <w:bottom w:val="none" w:sz="0" w:space="0" w:color="auto"/>
        <w:right w:val="none" w:sz="0" w:space="0" w:color="auto"/>
      </w:divBdr>
    </w:div>
    <w:div w:id="1272786766">
      <w:marLeft w:val="0"/>
      <w:marRight w:val="0"/>
      <w:marTop w:val="0"/>
      <w:marBottom w:val="0"/>
      <w:divBdr>
        <w:top w:val="none" w:sz="0" w:space="0" w:color="auto"/>
        <w:left w:val="none" w:sz="0" w:space="0" w:color="auto"/>
        <w:bottom w:val="none" w:sz="0" w:space="0" w:color="auto"/>
        <w:right w:val="none" w:sz="0" w:space="0" w:color="auto"/>
      </w:divBdr>
      <w:divsChild>
        <w:div w:id="1272786755">
          <w:marLeft w:val="0"/>
          <w:marRight w:val="0"/>
          <w:marTop w:val="0"/>
          <w:marBottom w:val="0"/>
          <w:divBdr>
            <w:top w:val="none" w:sz="0" w:space="0" w:color="auto"/>
            <w:left w:val="none" w:sz="0" w:space="0" w:color="auto"/>
            <w:bottom w:val="none" w:sz="0" w:space="0" w:color="auto"/>
            <w:right w:val="none" w:sz="0" w:space="0" w:color="auto"/>
          </w:divBdr>
        </w:div>
        <w:div w:id="1272786781">
          <w:marLeft w:val="0"/>
          <w:marRight w:val="0"/>
          <w:marTop w:val="0"/>
          <w:marBottom w:val="0"/>
          <w:divBdr>
            <w:top w:val="none" w:sz="0" w:space="0" w:color="auto"/>
            <w:left w:val="none" w:sz="0" w:space="0" w:color="auto"/>
            <w:bottom w:val="none" w:sz="0" w:space="0" w:color="auto"/>
            <w:right w:val="none" w:sz="0" w:space="0" w:color="auto"/>
          </w:divBdr>
        </w:div>
      </w:divsChild>
    </w:div>
    <w:div w:id="1272786770">
      <w:marLeft w:val="0"/>
      <w:marRight w:val="0"/>
      <w:marTop w:val="0"/>
      <w:marBottom w:val="0"/>
      <w:divBdr>
        <w:top w:val="none" w:sz="0" w:space="0" w:color="auto"/>
        <w:left w:val="none" w:sz="0" w:space="0" w:color="auto"/>
        <w:bottom w:val="none" w:sz="0" w:space="0" w:color="auto"/>
        <w:right w:val="none" w:sz="0" w:space="0" w:color="auto"/>
      </w:divBdr>
      <w:divsChild>
        <w:div w:id="1272786760">
          <w:marLeft w:val="0"/>
          <w:marRight w:val="0"/>
          <w:marTop w:val="0"/>
          <w:marBottom w:val="0"/>
          <w:divBdr>
            <w:top w:val="none" w:sz="0" w:space="0" w:color="auto"/>
            <w:left w:val="none" w:sz="0" w:space="0" w:color="auto"/>
            <w:bottom w:val="none" w:sz="0" w:space="0" w:color="auto"/>
            <w:right w:val="none" w:sz="0" w:space="0" w:color="auto"/>
          </w:divBdr>
        </w:div>
        <w:div w:id="1272786775">
          <w:marLeft w:val="0"/>
          <w:marRight w:val="0"/>
          <w:marTop w:val="0"/>
          <w:marBottom w:val="0"/>
          <w:divBdr>
            <w:top w:val="none" w:sz="0" w:space="0" w:color="auto"/>
            <w:left w:val="none" w:sz="0" w:space="0" w:color="auto"/>
            <w:bottom w:val="none" w:sz="0" w:space="0" w:color="auto"/>
            <w:right w:val="none" w:sz="0" w:space="0" w:color="auto"/>
          </w:divBdr>
        </w:div>
      </w:divsChild>
    </w:div>
    <w:div w:id="1272786777">
      <w:marLeft w:val="0"/>
      <w:marRight w:val="0"/>
      <w:marTop w:val="0"/>
      <w:marBottom w:val="0"/>
      <w:divBdr>
        <w:top w:val="none" w:sz="0" w:space="0" w:color="auto"/>
        <w:left w:val="none" w:sz="0" w:space="0" w:color="auto"/>
        <w:bottom w:val="none" w:sz="0" w:space="0" w:color="auto"/>
        <w:right w:val="none" w:sz="0" w:space="0" w:color="auto"/>
      </w:divBdr>
      <w:divsChild>
        <w:div w:id="1272786754">
          <w:marLeft w:val="0"/>
          <w:marRight w:val="0"/>
          <w:marTop w:val="0"/>
          <w:marBottom w:val="0"/>
          <w:divBdr>
            <w:top w:val="none" w:sz="0" w:space="0" w:color="auto"/>
            <w:left w:val="none" w:sz="0" w:space="0" w:color="auto"/>
            <w:bottom w:val="none" w:sz="0" w:space="0" w:color="auto"/>
            <w:right w:val="none" w:sz="0" w:space="0" w:color="auto"/>
          </w:divBdr>
        </w:div>
        <w:div w:id="1272786756">
          <w:marLeft w:val="0"/>
          <w:marRight w:val="0"/>
          <w:marTop w:val="0"/>
          <w:marBottom w:val="0"/>
          <w:divBdr>
            <w:top w:val="none" w:sz="0" w:space="0" w:color="auto"/>
            <w:left w:val="none" w:sz="0" w:space="0" w:color="auto"/>
            <w:bottom w:val="none" w:sz="0" w:space="0" w:color="auto"/>
            <w:right w:val="none" w:sz="0" w:space="0" w:color="auto"/>
          </w:divBdr>
        </w:div>
        <w:div w:id="1272786758">
          <w:marLeft w:val="0"/>
          <w:marRight w:val="0"/>
          <w:marTop w:val="0"/>
          <w:marBottom w:val="0"/>
          <w:divBdr>
            <w:top w:val="none" w:sz="0" w:space="0" w:color="auto"/>
            <w:left w:val="none" w:sz="0" w:space="0" w:color="auto"/>
            <w:bottom w:val="none" w:sz="0" w:space="0" w:color="auto"/>
            <w:right w:val="none" w:sz="0" w:space="0" w:color="auto"/>
          </w:divBdr>
        </w:div>
        <w:div w:id="1272786759">
          <w:marLeft w:val="0"/>
          <w:marRight w:val="0"/>
          <w:marTop w:val="0"/>
          <w:marBottom w:val="0"/>
          <w:divBdr>
            <w:top w:val="none" w:sz="0" w:space="0" w:color="auto"/>
            <w:left w:val="none" w:sz="0" w:space="0" w:color="auto"/>
            <w:bottom w:val="none" w:sz="0" w:space="0" w:color="auto"/>
            <w:right w:val="none" w:sz="0" w:space="0" w:color="auto"/>
          </w:divBdr>
        </w:div>
        <w:div w:id="1272786762">
          <w:marLeft w:val="0"/>
          <w:marRight w:val="0"/>
          <w:marTop w:val="0"/>
          <w:marBottom w:val="0"/>
          <w:divBdr>
            <w:top w:val="none" w:sz="0" w:space="0" w:color="auto"/>
            <w:left w:val="none" w:sz="0" w:space="0" w:color="auto"/>
            <w:bottom w:val="none" w:sz="0" w:space="0" w:color="auto"/>
            <w:right w:val="none" w:sz="0" w:space="0" w:color="auto"/>
          </w:divBdr>
        </w:div>
        <w:div w:id="1272786763">
          <w:marLeft w:val="0"/>
          <w:marRight w:val="0"/>
          <w:marTop w:val="0"/>
          <w:marBottom w:val="0"/>
          <w:divBdr>
            <w:top w:val="none" w:sz="0" w:space="0" w:color="auto"/>
            <w:left w:val="none" w:sz="0" w:space="0" w:color="auto"/>
            <w:bottom w:val="none" w:sz="0" w:space="0" w:color="auto"/>
            <w:right w:val="none" w:sz="0" w:space="0" w:color="auto"/>
          </w:divBdr>
        </w:div>
        <w:div w:id="1272786764">
          <w:marLeft w:val="0"/>
          <w:marRight w:val="0"/>
          <w:marTop w:val="0"/>
          <w:marBottom w:val="0"/>
          <w:divBdr>
            <w:top w:val="none" w:sz="0" w:space="0" w:color="auto"/>
            <w:left w:val="none" w:sz="0" w:space="0" w:color="auto"/>
            <w:bottom w:val="none" w:sz="0" w:space="0" w:color="auto"/>
            <w:right w:val="none" w:sz="0" w:space="0" w:color="auto"/>
          </w:divBdr>
        </w:div>
        <w:div w:id="1272786765">
          <w:marLeft w:val="0"/>
          <w:marRight w:val="0"/>
          <w:marTop w:val="0"/>
          <w:marBottom w:val="0"/>
          <w:divBdr>
            <w:top w:val="none" w:sz="0" w:space="0" w:color="auto"/>
            <w:left w:val="none" w:sz="0" w:space="0" w:color="auto"/>
            <w:bottom w:val="none" w:sz="0" w:space="0" w:color="auto"/>
            <w:right w:val="none" w:sz="0" w:space="0" w:color="auto"/>
          </w:divBdr>
        </w:div>
        <w:div w:id="1272786767">
          <w:marLeft w:val="0"/>
          <w:marRight w:val="0"/>
          <w:marTop w:val="0"/>
          <w:marBottom w:val="0"/>
          <w:divBdr>
            <w:top w:val="none" w:sz="0" w:space="0" w:color="auto"/>
            <w:left w:val="none" w:sz="0" w:space="0" w:color="auto"/>
            <w:bottom w:val="none" w:sz="0" w:space="0" w:color="auto"/>
            <w:right w:val="none" w:sz="0" w:space="0" w:color="auto"/>
          </w:divBdr>
        </w:div>
        <w:div w:id="1272786771">
          <w:marLeft w:val="0"/>
          <w:marRight w:val="0"/>
          <w:marTop w:val="0"/>
          <w:marBottom w:val="0"/>
          <w:divBdr>
            <w:top w:val="none" w:sz="0" w:space="0" w:color="auto"/>
            <w:left w:val="none" w:sz="0" w:space="0" w:color="auto"/>
            <w:bottom w:val="none" w:sz="0" w:space="0" w:color="auto"/>
            <w:right w:val="none" w:sz="0" w:space="0" w:color="auto"/>
          </w:divBdr>
        </w:div>
        <w:div w:id="1272786772">
          <w:marLeft w:val="0"/>
          <w:marRight w:val="0"/>
          <w:marTop w:val="0"/>
          <w:marBottom w:val="0"/>
          <w:divBdr>
            <w:top w:val="none" w:sz="0" w:space="0" w:color="auto"/>
            <w:left w:val="none" w:sz="0" w:space="0" w:color="auto"/>
            <w:bottom w:val="none" w:sz="0" w:space="0" w:color="auto"/>
            <w:right w:val="none" w:sz="0" w:space="0" w:color="auto"/>
          </w:divBdr>
        </w:div>
        <w:div w:id="1272786773">
          <w:marLeft w:val="0"/>
          <w:marRight w:val="0"/>
          <w:marTop w:val="0"/>
          <w:marBottom w:val="0"/>
          <w:divBdr>
            <w:top w:val="none" w:sz="0" w:space="0" w:color="auto"/>
            <w:left w:val="none" w:sz="0" w:space="0" w:color="auto"/>
            <w:bottom w:val="none" w:sz="0" w:space="0" w:color="auto"/>
            <w:right w:val="none" w:sz="0" w:space="0" w:color="auto"/>
          </w:divBdr>
        </w:div>
        <w:div w:id="1272786774">
          <w:marLeft w:val="0"/>
          <w:marRight w:val="0"/>
          <w:marTop w:val="0"/>
          <w:marBottom w:val="0"/>
          <w:divBdr>
            <w:top w:val="none" w:sz="0" w:space="0" w:color="auto"/>
            <w:left w:val="none" w:sz="0" w:space="0" w:color="auto"/>
            <w:bottom w:val="none" w:sz="0" w:space="0" w:color="auto"/>
            <w:right w:val="none" w:sz="0" w:space="0" w:color="auto"/>
          </w:divBdr>
        </w:div>
        <w:div w:id="1272786776">
          <w:marLeft w:val="0"/>
          <w:marRight w:val="0"/>
          <w:marTop w:val="0"/>
          <w:marBottom w:val="0"/>
          <w:divBdr>
            <w:top w:val="none" w:sz="0" w:space="0" w:color="auto"/>
            <w:left w:val="none" w:sz="0" w:space="0" w:color="auto"/>
            <w:bottom w:val="none" w:sz="0" w:space="0" w:color="auto"/>
            <w:right w:val="none" w:sz="0" w:space="0" w:color="auto"/>
          </w:divBdr>
        </w:div>
        <w:div w:id="1272786779">
          <w:marLeft w:val="0"/>
          <w:marRight w:val="0"/>
          <w:marTop w:val="0"/>
          <w:marBottom w:val="0"/>
          <w:divBdr>
            <w:top w:val="none" w:sz="0" w:space="0" w:color="auto"/>
            <w:left w:val="none" w:sz="0" w:space="0" w:color="auto"/>
            <w:bottom w:val="none" w:sz="0" w:space="0" w:color="auto"/>
            <w:right w:val="none" w:sz="0" w:space="0" w:color="auto"/>
          </w:divBdr>
        </w:div>
      </w:divsChild>
    </w:div>
    <w:div w:id="1272786778">
      <w:marLeft w:val="0"/>
      <w:marRight w:val="0"/>
      <w:marTop w:val="0"/>
      <w:marBottom w:val="0"/>
      <w:divBdr>
        <w:top w:val="none" w:sz="0" w:space="0" w:color="auto"/>
        <w:left w:val="none" w:sz="0" w:space="0" w:color="auto"/>
        <w:bottom w:val="none" w:sz="0" w:space="0" w:color="auto"/>
        <w:right w:val="none" w:sz="0" w:space="0" w:color="auto"/>
      </w:divBdr>
      <w:divsChild>
        <w:div w:id="1272786757">
          <w:marLeft w:val="0"/>
          <w:marRight w:val="0"/>
          <w:marTop w:val="0"/>
          <w:marBottom w:val="0"/>
          <w:divBdr>
            <w:top w:val="none" w:sz="0" w:space="0" w:color="auto"/>
            <w:left w:val="none" w:sz="0" w:space="0" w:color="auto"/>
            <w:bottom w:val="none" w:sz="0" w:space="0" w:color="auto"/>
            <w:right w:val="none" w:sz="0" w:space="0" w:color="auto"/>
          </w:divBdr>
        </w:div>
        <w:div w:id="1272786768">
          <w:marLeft w:val="0"/>
          <w:marRight w:val="0"/>
          <w:marTop w:val="0"/>
          <w:marBottom w:val="0"/>
          <w:divBdr>
            <w:top w:val="none" w:sz="0" w:space="0" w:color="auto"/>
            <w:left w:val="none" w:sz="0" w:space="0" w:color="auto"/>
            <w:bottom w:val="none" w:sz="0" w:space="0" w:color="auto"/>
            <w:right w:val="none" w:sz="0" w:space="0" w:color="auto"/>
          </w:divBdr>
        </w:div>
        <w:div w:id="1272786769">
          <w:marLeft w:val="0"/>
          <w:marRight w:val="0"/>
          <w:marTop w:val="0"/>
          <w:marBottom w:val="0"/>
          <w:divBdr>
            <w:top w:val="none" w:sz="0" w:space="0" w:color="auto"/>
            <w:left w:val="none" w:sz="0" w:space="0" w:color="auto"/>
            <w:bottom w:val="none" w:sz="0" w:space="0" w:color="auto"/>
            <w:right w:val="none" w:sz="0" w:space="0" w:color="auto"/>
          </w:divBdr>
        </w:div>
      </w:divsChild>
    </w:div>
    <w:div w:id="1272786780">
      <w:marLeft w:val="0"/>
      <w:marRight w:val="0"/>
      <w:marTop w:val="0"/>
      <w:marBottom w:val="0"/>
      <w:divBdr>
        <w:top w:val="none" w:sz="0" w:space="0" w:color="auto"/>
        <w:left w:val="none" w:sz="0" w:space="0" w:color="auto"/>
        <w:bottom w:val="none" w:sz="0" w:space="0" w:color="auto"/>
        <w:right w:val="none" w:sz="0" w:space="0" w:color="auto"/>
      </w:divBdr>
    </w:div>
    <w:div w:id="1272786782">
      <w:marLeft w:val="0"/>
      <w:marRight w:val="0"/>
      <w:marTop w:val="0"/>
      <w:marBottom w:val="0"/>
      <w:divBdr>
        <w:top w:val="none" w:sz="0" w:space="0" w:color="auto"/>
        <w:left w:val="none" w:sz="0" w:space="0" w:color="auto"/>
        <w:bottom w:val="none" w:sz="0" w:space="0" w:color="auto"/>
        <w:right w:val="none" w:sz="0" w:space="0" w:color="auto"/>
      </w:divBdr>
    </w:div>
    <w:div w:id="1272786783">
      <w:marLeft w:val="0"/>
      <w:marRight w:val="0"/>
      <w:marTop w:val="0"/>
      <w:marBottom w:val="0"/>
      <w:divBdr>
        <w:top w:val="none" w:sz="0" w:space="0" w:color="auto"/>
        <w:left w:val="none" w:sz="0" w:space="0" w:color="auto"/>
        <w:bottom w:val="none" w:sz="0" w:space="0" w:color="auto"/>
        <w:right w:val="none" w:sz="0" w:space="0" w:color="auto"/>
      </w:divBdr>
    </w:div>
    <w:div w:id="1272786784">
      <w:marLeft w:val="0"/>
      <w:marRight w:val="0"/>
      <w:marTop w:val="0"/>
      <w:marBottom w:val="0"/>
      <w:divBdr>
        <w:top w:val="none" w:sz="0" w:space="0" w:color="auto"/>
        <w:left w:val="none" w:sz="0" w:space="0" w:color="auto"/>
        <w:bottom w:val="none" w:sz="0" w:space="0" w:color="auto"/>
        <w:right w:val="none" w:sz="0" w:space="0" w:color="auto"/>
      </w:divBdr>
    </w:div>
    <w:div w:id="1272786785">
      <w:marLeft w:val="0"/>
      <w:marRight w:val="0"/>
      <w:marTop w:val="0"/>
      <w:marBottom w:val="0"/>
      <w:divBdr>
        <w:top w:val="none" w:sz="0" w:space="0" w:color="auto"/>
        <w:left w:val="none" w:sz="0" w:space="0" w:color="auto"/>
        <w:bottom w:val="none" w:sz="0" w:space="0" w:color="auto"/>
        <w:right w:val="none" w:sz="0" w:space="0" w:color="auto"/>
      </w:divBdr>
    </w:div>
    <w:div w:id="1272786786">
      <w:marLeft w:val="0"/>
      <w:marRight w:val="0"/>
      <w:marTop w:val="0"/>
      <w:marBottom w:val="0"/>
      <w:divBdr>
        <w:top w:val="none" w:sz="0" w:space="0" w:color="auto"/>
        <w:left w:val="none" w:sz="0" w:space="0" w:color="auto"/>
        <w:bottom w:val="none" w:sz="0" w:space="0" w:color="auto"/>
        <w:right w:val="none" w:sz="0" w:space="0" w:color="auto"/>
      </w:divBdr>
    </w:div>
    <w:div w:id="1272786787">
      <w:marLeft w:val="0"/>
      <w:marRight w:val="0"/>
      <w:marTop w:val="0"/>
      <w:marBottom w:val="0"/>
      <w:divBdr>
        <w:top w:val="none" w:sz="0" w:space="0" w:color="auto"/>
        <w:left w:val="none" w:sz="0" w:space="0" w:color="auto"/>
        <w:bottom w:val="none" w:sz="0" w:space="0" w:color="auto"/>
        <w:right w:val="none" w:sz="0" w:space="0" w:color="auto"/>
      </w:divBdr>
    </w:div>
    <w:div w:id="1272786789">
      <w:marLeft w:val="0"/>
      <w:marRight w:val="0"/>
      <w:marTop w:val="0"/>
      <w:marBottom w:val="0"/>
      <w:divBdr>
        <w:top w:val="none" w:sz="0" w:space="0" w:color="auto"/>
        <w:left w:val="none" w:sz="0" w:space="0" w:color="auto"/>
        <w:bottom w:val="none" w:sz="0" w:space="0" w:color="auto"/>
        <w:right w:val="none" w:sz="0" w:space="0" w:color="auto"/>
      </w:divBdr>
      <w:divsChild>
        <w:div w:id="1272786788">
          <w:marLeft w:val="0"/>
          <w:marRight w:val="0"/>
          <w:marTop w:val="0"/>
          <w:marBottom w:val="0"/>
          <w:divBdr>
            <w:top w:val="none" w:sz="0" w:space="0" w:color="auto"/>
            <w:left w:val="none" w:sz="0" w:space="0" w:color="auto"/>
            <w:bottom w:val="none" w:sz="0" w:space="0" w:color="auto"/>
            <w:right w:val="none" w:sz="0" w:space="0" w:color="auto"/>
          </w:divBdr>
        </w:div>
        <w:div w:id="1272786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igor.g@rkc.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jagnje,si"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404</TotalTime>
  <Pages>2</Pages>
  <Words>1073</Words>
  <Characters>6118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1 / 2014 – 31</dc:title>
  <dc:subject/>
  <dc:creator> </dc:creator>
  <cp:keywords/>
  <dc:description/>
  <cp:lastModifiedBy> </cp:lastModifiedBy>
  <cp:revision>36</cp:revision>
  <cp:lastPrinted>2015-02-15T06:09:00Z</cp:lastPrinted>
  <dcterms:created xsi:type="dcterms:W3CDTF">2015-02-13T19:52:00Z</dcterms:created>
  <dcterms:modified xsi:type="dcterms:W3CDTF">2015-02-15T19:38:00Z</dcterms:modified>
</cp:coreProperties>
</file>